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rPr>
                <w:b/>
                <w:bCs/>
              </w:r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Content>
              <w:p w14:paraId="47F399DC" w14:textId="6256AF58" w:rsidR="00CE460E" w:rsidRDefault="00022703" w:rsidP="00994526">
                <w:pPr>
                  <w:pStyle w:val="Undertitel"/>
                </w:pPr>
                <w:r w:rsidRPr="00022703">
                  <w:rPr>
                    <w:b/>
                    <w:bCs/>
                  </w:rPr>
                  <w:t xml:space="preserve">Uglereden, Lødderup </w:t>
                </w:r>
                <w:r>
                  <w:rPr>
                    <w:b/>
                    <w:bCs/>
                  </w:rPr>
                  <w:t>Fri</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Content>
              <w:p w14:paraId="67626ABB" w14:textId="62945520" w:rsidR="00CE460E" w:rsidRDefault="00022703" w:rsidP="00A62C15">
                <w:pPr>
                  <w:pStyle w:val="Undertitel"/>
                  <w:spacing w:after="284"/>
                </w:pPr>
                <w:r>
                  <w:t>2024</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1DBA178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0C4734AC" w:rsidR="00924C1F" w:rsidRDefault="00924C1F" w:rsidP="00924C1F">
                            <w:pPr>
                              <w:jc w:val="center"/>
                            </w:pPr>
                            <w:r>
                              <w:rPr>
                                <w:noProof/>
                                <w:lang w:eastAsia="da-DK"/>
                              </w:rPr>
                              <w:drawing>
                                <wp:inline distT="0" distB="0" distL="0" distR="0" wp14:anchorId="6E403AD3" wp14:editId="7A1471FD">
                                  <wp:extent cx="6597650" cy="16802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599119" cy="168058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11AC21F" w14:textId="0C4734AC" w:rsidR="00924C1F" w:rsidRDefault="00924C1F" w:rsidP="00924C1F">
                      <w:pPr>
                        <w:jc w:val="center"/>
                      </w:pPr>
                      <w:r>
                        <w:rPr>
                          <w:noProof/>
                          <w:lang w:eastAsia="da-DK"/>
                        </w:rPr>
                        <w:drawing>
                          <wp:inline distT="0" distB="0" distL="0" distR="0" wp14:anchorId="6E403AD3" wp14:editId="7A1471FD">
                            <wp:extent cx="6597650" cy="16802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99119" cy="168058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0DEC7E7F"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3B0E401F" w14:textId="77777777" w:rsidTr="0036270F">
        <w:trPr>
          <w:cantSplit/>
          <w:trHeight w:hRule="exact" w:val="1758"/>
        </w:trPr>
        <w:tc>
          <w:tcPr>
            <w:tcW w:w="9628" w:type="dxa"/>
          </w:tcPr>
          <w:p w14:paraId="2644DE3B" w14:textId="77777777" w:rsidR="003F742D" w:rsidRDefault="0036270F" w:rsidP="006C01ED">
            <w:pPr>
              <w:pStyle w:val="Overskrift1"/>
              <w:spacing w:before="0"/>
            </w:pPr>
            <w:r>
              <w:lastRenderedPageBreak/>
              <w:t>Om skabelonen</w:t>
            </w:r>
          </w:p>
        </w:tc>
      </w:tr>
    </w:tbl>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AC1F09F"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6D38D14F"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1"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37C2C3D4"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45DF66DE"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267A3E19"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3AAD0AB1" w14:textId="77777777" w:rsidR="00125B15" w:rsidRDefault="00125B15" w:rsidP="00125B15">
            <w:pPr>
              <w:pStyle w:val="Tekst1sort"/>
            </w:pPr>
          </w:p>
        </w:tc>
        <w:tc>
          <w:tcPr>
            <w:tcW w:w="4677" w:type="dxa"/>
          </w:tcPr>
          <w:p w14:paraId="1B7FF854" w14:textId="77777777" w:rsidR="00125B15" w:rsidRDefault="0026430E" w:rsidP="00125B15">
            <w:pPr>
              <w:pStyle w:val="Tekst1sort"/>
            </w:pPr>
            <w:r>
              <w:rPr>
                <w:noProof/>
                <w:lang w:eastAsia="da-DK"/>
              </w:rPr>
              <w:drawing>
                <wp:inline distT="0" distB="0" distL="0" distR="0" wp14:anchorId="78CBC962" wp14:editId="3CF9A299">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176661B2" w14:textId="77777777" w:rsidR="0026430E" w:rsidRDefault="00000000"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DBE9F76" w14:textId="77777777" w:rsidR="0026430E" w:rsidRDefault="0026430E" w:rsidP="00125B15">
            <w:pPr>
              <w:pStyle w:val="Tekst1sort"/>
            </w:pPr>
          </w:p>
          <w:p w14:paraId="24F85BBE" w14:textId="77777777" w:rsidR="0026430E" w:rsidRPr="0026430E" w:rsidRDefault="0026430E" w:rsidP="0026430E">
            <w:pPr>
              <w:pStyle w:val="Tekst1sort"/>
              <w:rPr>
                <w:b/>
              </w:rPr>
            </w:pPr>
            <w:r w:rsidRPr="0026430E">
              <w:rPr>
                <w:b/>
              </w:rPr>
              <w:t>Brug af skabelonen</w:t>
            </w:r>
          </w:p>
          <w:p w14:paraId="66E454B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094239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913F970" w14:textId="77777777" w:rsidR="00125B15" w:rsidRDefault="00125B15" w:rsidP="0036270F"/>
    <w:p w14:paraId="5E54E58C" w14:textId="77777777"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3FA043EE">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940A21D" w14:textId="3718D36E" w:rsidR="00047E0D" w:rsidRDefault="00022703" w:rsidP="00364E96">
      <w:pPr>
        <w:pStyle w:val="Tekst3"/>
      </w:pPr>
      <w:r>
        <w:t xml:space="preserve">Uglereden er en daginstitution der både rummer vuggestue og børnehave og er en del af Lødderup Fri. </w:t>
      </w:r>
    </w:p>
    <w:p w14:paraId="7934DFE7" w14:textId="574B234C" w:rsidR="00022703" w:rsidRDefault="00022703" w:rsidP="00364E96">
      <w:pPr>
        <w:pStyle w:val="Tekst3"/>
      </w:pPr>
      <w:proofErr w:type="spellStart"/>
      <w:r>
        <w:t>Ugleredens</w:t>
      </w:r>
      <w:proofErr w:type="spellEnd"/>
      <w:r>
        <w:t xml:space="preserve"> værdier er ”Det rolige børneliv og det hensynsfulde menneske”</w:t>
      </w:r>
      <w:r w:rsidR="0093117F">
        <w:t xml:space="preserve"> og det er noget der indtænkes i den pædagogiske praksis og hverdagen. Vi arbejder </w:t>
      </w:r>
      <w:proofErr w:type="spellStart"/>
      <w:r w:rsidR="0093117F">
        <w:t>udfra</w:t>
      </w:r>
      <w:proofErr w:type="spellEnd"/>
      <w:r w:rsidR="0093117F">
        <w:t xml:space="preserve"> RARRT principperne, hvor anerkendelse og relationer er vigtigt i det pædagogiske arbejde. </w:t>
      </w:r>
    </w:p>
    <w:p w14:paraId="0F97D6BB"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28A8925A" wp14:editId="01FF710A">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05D97238">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15E17886">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7376D5CA" w14:textId="77777777" w:rsidR="00990945" w:rsidRPr="00990945" w:rsidRDefault="00990945" w:rsidP="00990945">
            <w:pPr>
              <w:rPr>
                <w:b/>
                <w:bCs/>
              </w:rPr>
            </w:pPr>
            <w:r w:rsidRPr="00990945">
              <w:rPr>
                <w:b/>
                <w:bCs/>
              </w:rPr>
              <w:t>Børnesyn:</w:t>
            </w:r>
          </w:p>
          <w:p w14:paraId="346CD7F0" w14:textId="328A90D1" w:rsidR="00990945" w:rsidRDefault="00990945" w:rsidP="00990945">
            <w:pPr>
              <w:rPr>
                <w:i/>
                <w:iCs/>
              </w:rPr>
            </w:pPr>
            <w:r>
              <w:t xml:space="preserve"> Uglereden bruger vi anerkendende pædagogik, vi møder barnet hvor de er og ser barnet for hvad de kan. I hverdagen sørger vi for at følge barnets spor, vi lytter og ser barnets interesser. Et eksempel fra vuggestuen:</w:t>
            </w:r>
            <w:r w:rsidRPr="0D3E0283">
              <w:rPr>
                <w:i/>
                <w:iCs/>
              </w:rPr>
              <w:t>‘’ Et af vores børn fortæller en pædagog at han gerne vil op og se noget i børnehaven. Pædagogen grib</w:t>
            </w:r>
            <w:r>
              <w:rPr>
                <w:i/>
                <w:iCs/>
              </w:rPr>
              <w:t xml:space="preserve">er </w:t>
            </w:r>
            <w:r w:rsidRPr="0D3E0283">
              <w:rPr>
                <w:i/>
                <w:iCs/>
              </w:rPr>
              <w:t xml:space="preserve">og planlægge herefter at vi sammen går op i børnehaven.’’ </w:t>
            </w:r>
          </w:p>
          <w:p w14:paraId="6EAAF79F" w14:textId="77777777" w:rsidR="00426533" w:rsidRDefault="00426533" w:rsidP="00990945"/>
          <w:p w14:paraId="26509C96" w14:textId="2B5FD42B" w:rsidR="00990945" w:rsidRDefault="00990945" w:rsidP="00990945">
            <w:r>
              <w:t>Vi sørger så vidt muligt for at holde vores dage så fleksible som mulig. I Uglereden ser vi børn og voksne som værende ligeværdige. Vi ser barnet som et selvstændigt individ, der gør det allerbedste de kan ud fra de forudsætninger de har.</w:t>
            </w:r>
            <w:r w:rsidR="00B17C22">
              <w:t xml:space="preserve"> Vi v</w:t>
            </w:r>
            <w:r w:rsidR="00000937">
              <w:t>o</w:t>
            </w:r>
            <w:r w:rsidR="00B17C22">
              <w:t>ksne har dog ansvaret for at tage beslutninger og sætte rammerne</w:t>
            </w:r>
            <w:r w:rsidR="00490C7A">
              <w:t>.</w:t>
            </w:r>
            <w:r>
              <w:t xml:space="preserve"> Vi ser barnet for hvad de</w:t>
            </w:r>
            <w:r w:rsidR="00490C7A">
              <w:t>t</w:t>
            </w:r>
            <w:r>
              <w:t xml:space="preserve"> kan, frem for hvad de</w:t>
            </w:r>
            <w:r w:rsidR="00490C7A">
              <w:t>t</w:t>
            </w:r>
            <w:r>
              <w:t xml:space="preserve"> ikke kan. Alle børn har forskellige forudsætninger for læring og dette støtter vi op om. (3/7-24)</w:t>
            </w:r>
          </w:p>
          <w:p w14:paraId="37591C8A" w14:textId="77777777" w:rsidR="00990945" w:rsidRDefault="00990945" w:rsidP="00990945"/>
          <w:p w14:paraId="5DFB3DCB" w14:textId="77777777" w:rsidR="00990945" w:rsidRDefault="00990945" w:rsidP="00990945">
            <w:pPr>
              <w:pStyle w:val="Bullettekst2"/>
              <w:numPr>
                <w:ilvl w:val="0"/>
                <w:numId w:val="0"/>
              </w:numPr>
              <w:ind w:left="360" w:hanging="360"/>
              <w:rPr>
                <w:b/>
                <w:bCs/>
                <w:sz w:val="20"/>
              </w:rPr>
            </w:pPr>
            <w:r w:rsidRPr="00990945">
              <w:rPr>
                <w:b/>
                <w:bCs/>
                <w:sz w:val="20"/>
              </w:rPr>
              <w:t>Dannelse og børneperspektiv</w:t>
            </w:r>
            <w:r>
              <w:rPr>
                <w:b/>
                <w:bCs/>
                <w:sz w:val="20"/>
              </w:rPr>
              <w:t>:</w:t>
            </w:r>
          </w:p>
          <w:p w14:paraId="342054A6" w14:textId="2CB26B4D" w:rsidR="00990945" w:rsidRPr="00990945" w:rsidRDefault="00990945" w:rsidP="00990945">
            <w:pPr>
              <w:pStyle w:val="Bullettekst2"/>
              <w:numPr>
                <w:ilvl w:val="0"/>
                <w:numId w:val="0"/>
              </w:numPr>
              <w:rPr>
                <w:b/>
                <w:bCs/>
                <w:sz w:val="20"/>
              </w:rPr>
            </w:pPr>
            <w:r w:rsidRPr="00990945">
              <w:rPr>
                <w:sz w:val="20"/>
              </w:rPr>
              <w:t>I vuggestuen bliver alle børn mødt af en smilende og imødekommende voksen, når barnet møder ind om morgenen. Der bliver lyttet til barnet og barnets behov. Har barnet behov for at sidde på skødet og vågne, får det lov til det, er barnet sultent får det morgenmad og er barnet bare klar til at gå i gang med at lege, så får barnet lov til dette. Ved måltiderne synger vi de sange, som barnet ytrer ønske om at synge. I Krudtuglegruppen (ældste børn i vuggestuen) har vi dialogisk læsning med månedens bog hverdag til formiddags samling, derefter synger vi månedens sang og en til to sange børnene ønsker. (noteret 5/7 -24)</w:t>
            </w:r>
          </w:p>
          <w:p w14:paraId="0A0AD4A2" w14:textId="5A1FCC43" w:rsidR="00990945" w:rsidRDefault="00990945" w:rsidP="00990945">
            <w:pPr>
              <w:pStyle w:val="Bullettekst2"/>
              <w:numPr>
                <w:ilvl w:val="0"/>
                <w:numId w:val="0"/>
              </w:numPr>
              <w:rPr>
                <w:sz w:val="20"/>
              </w:rPr>
            </w:pPr>
            <w:r w:rsidRPr="00990945">
              <w:rPr>
                <w:sz w:val="20"/>
              </w:rPr>
              <w:t>I Børnehaven bliver barnet mødt af et smilende og imødekommende personale hver morgen, når barne</w:t>
            </w:r>
            <w:r>
              <w:rPr>
                <w:sz w:val="20"/>
              </w:rPr>
              <w:t xml:space="preserve">t </w:t>
            </w:r>
            <w:r w:rsidRPr="00990945">
              <w:rPr>
                <w:sz w:val="20"/>
              </w:rPr>
              <w:t xml:space="preserve">møder ind. Barnet vælger selv, om det har lyst til at vinke til mor og far i ”vinkehullet i hækken” sammen med en voksen, eller om det har lyst til at spise morgenmad, lege etc.  Ved alle måltider tager samtalerne ved bordet udgangspunkt i barnets interesser. (noteret 20/6-24) </w:t>
            </w:r>
          </w:p>
          <w:p w14:paraId="1D5CE5B4" w14:textId="77777777" w:rsidR="00AD595A" w:rsidRDefault="00AD595A" w:rsidP="00990945">
            <w:pPr>
              <w:pStyle w:val="Bullettekst2"/>
              <w:numPr>
                <w:ilvl w:val="0"/>
                <w:numId w:val="0"/>
              </w:numPr>
              <w:rPr>
                <w:sz w:val="20"/>
              </w:rPr>
            </w:pPr>
          </w:p>
          <w:p w14:paraId="5EE0489D" w14:textId="77777777" w:rsidR="00AD595A" w:rsidRDefault="00AD595A" w:rsidP="00990945">
            <w:pPr>
              <w:pStyle w:val="Bullettekst2"/>
              <w:numPr>
                <w:ilvl w:val="0"/>
                <w:numId w:val="0"/>
              </w:numPr>
              <w:rPr>
                <w:sz w:val="20"/>
              </w:rPr>
            </w:pPr>
          </w:p>
          <w:p w14:paraId="2C0D86B5" w14:textId="77777777" w:rsidR="00AD595A" w:rsidRDefault="00AD595A" w:rsidP="00990945">
            <w:pPr>
              <w:pStyle w:val="Bullettekst2"/>
              <w:numPr>
                <w:ilvl w:val="0"/>
                <w:numId w:val="0"/>
              </w:numPr>
              <w:rPr>
                <w:sz w:val="20"/>
              </w:rPr>
            </w:pPr>
          </w:p>
          <w:p w14:paraId="255D091B" w14:textId="5D4E9DED" w:rsidR="00AD595A" w:rsidRPr="00AD595A" w:rsidRDefault="00990945" w:rsidP="00990945">
            <w:pPr>
              <w:pStyle w:val="Bullettekst2"/>
              <w:numPr>
                <w:ilvl w:val="0"/>
                <w:numId w:val="0"/>
              </w:numPr>
              <w:rPr>
                <w:b/>
                <w:bCs/>
                <w:sz w:val="20"/>
              </w:rPr>
            </w:pPr>
            <w:r w:rsidRPr="00AD595A">
              <w:rPr>
                <w:b/>
                <w:bCs/>
                <w:sz w:val="20"/>
              </w:rPr>
              <w:t>Leg:</w:t>
            </w:r>
            <w:r w:rsidR="00AD595A" w:rsidRPr="00AD595A">
              <w:rPr>
                <w:b/>
                <w:bCs/>
                <w:sz w:val="20"/>
              </w:rPr>
              <w:t xml:space="preserve"> </w:t>
            </w:r>
          </w:p>
          <w:p w14:paraId="5113B777" w14:textId="77777777" w:rsidR="001F41AD" w:rsidRDefault="00AD595A" w:rsidP="00AD595A">
            <w:pPr>
              <w:pStyle w:val="Bullettekst2"/>
              <w:numPr>
                <w:ilvl w:val="0"/>
                <w:numId w:val="0"/>
              </w:numPr>
              <w:rPr>
                <w:sz w:val="20"/>
              </w:rPr>
            </w:pPr>
            <w:r w:rsidRPr="00AD595A">
              <w:rPr>
                <w:sz w:val="20"/>
              </w:rPr>
              <w:t>Et barn</w:t>
            </w:r>
            <w:r>
              <w:rPr>
                <w:sz w:val="20"/>
              </w:rPr>
              <w:t xml:space="preserve"> fra vuggestuen</w:t>
            </w:r>
            <w:r w:rsidRPr="00AD595A">
              <w:rPr>
                <w:sz w:val="20"/>
              </w:rPr>
              <w:t xml:space="preserve"> laver mad i legekøkkenet. Et par meter derfra står en pige og kigger på. Pædag</w:t>
            </w:r>
            <w:r>
              <w:rPr>
                <w:sz w:val="20"/>
              </w:rPr>
              <w:t>o</w:t>
            </w:r>
            <w:r w:rsidRPr="00AD595A">
              <w:rPr>
                <w:sz w:val="20"/>
              </w:rPr>
              <w:t>gen sidder ved køkkenet og får tilbudt mad af drengen. Pædagogen ”smager” på maden og spørger drengen, om pigen ikke også skal smage. Drengen spørger pigen, om hun vil smage, det vil hun gerne og kommer hen til legekøkkenet. (opdateret 27/9-23)</w:t>
            </w:r>
          </w:p>
          <w:p w14:paraId="6EE1A2DE" w14:textId="5DC7B265" w:rsidR="00AD595A" w:rsidRPr="00AD595A" w:rsidRDefault="00AD595A" w:rsidP="00AD595A">
            <w:pPr>
              <w:pStyle w:val="Bullettekst2"/>
              <w:numPr>
                <w:ilvl w:val="0"/>
                <w:numId w:val="0"/>
              </w:numPr>
              <w:rPr>
                <w:sz w:val="20"/>
              </w:rPr>
            </w:pPr>
            <w:r w:rsidRPr="00AD595A">
              <w:rPr>
                <w:sz w:val="20"/>
              </w:rPr>
              <w:t xml:space="preserve">2 børn </w:t>
            </w:r>
            <w:r>
              <w:rPr>
                <w:sz w:val="20"/>
              </w:rPr>
              <w:t xml:space="preserve"> fra børnehaven </w:t>
            </w:r>
            <w:r w:rsidRPr="00AD595A">
              <w:rPr>
                <w:sz w:val="20"/>
              </w:rPr>
              <w:t>leger destruktivt og skaber kaos blandt de andre børn. En voksen kommer til og guider med rammesættende aktivitet, som opfordrer til det forbundne samspil. (opdateret 27/9-23)</w:t>
            </w:r>
          </w:p>
          <w:p w14:paraId="283E60DE" w14:textId="77777777" w:rsidR="00AD595A" w:rsidRDefault="00AD595A" w:rsidP="00AD595A">
            <w:pPr>
              <w:rPr>
                <w:b/>
                <w:bCs/>
              </w:rPr>
            </w:pPr>
            <w:r>
              <w:rPr>
                <w:b/>
                <w:bCs/>
              </w:rPr>
              <w:t>Læring:</w:t>
            </w:r>
            <w:r w:rsidRPr="657FEC8E">
              <w:rPr>
                <w:b/>
                <w:bCs/>
              </w:rPr>
              <w:t xml:space="preserve"> </w:t>
            </w:r>
          </w:p>
          <w:p w14:paraId="023D2E7C" w14:textId="34EF0D2A" w:rsidR="00AD595A" w:rsidRPr="00F64F04" w:rsidRDefault="00AD595A" w:rsidP="00AD595A">
            <w:r>
              <w:t>Efter frokost kravler vuggestue børnene ned fra højstolene- går over med deres drikkedunk i kassen Alle ved helt tydeligt, hvad de skal. (noteret 27/9-23)</w:t>
            </w:r>
          </w:p>
          <w:p w14:paraId="1980A1D3" w14:textId="51D982B0" w:rsidR="00990945" w:rsidRDefault="00AD595A" w:rsidP="00AD595A">
            <w:pPr>
              <w:pStyle w:val="Bullettekst2"/>
              <w:numPr>
                <w:ilvl w:val="0"/>
                <w:numId w:val="0"/>
              </w:numPr>
              <w:rPr>
                <w:sz w:val="20"/>
              </w:rPr>
            </w:pPr>
            <w:r w:rsidRPr="00AD595A">
              <w:rPr>
                <w:sz w:val="20"/>
              </w:rPr>
              <w:t>I børnehaven hjælper børnene med at køre madpakkerne fra køleskabet og ind i grupperummet</w:t>
            </w:r>
            <w:r>
              <w:rPr>
                <w:sz w:val="20"/>
              </w:rPr>
              <w:t>. De hjælper også med drikkedunkene, der er i en holder, som de selv kan løfte. (Noteret 1/9 2024)</w:t>
            </w:r>
          </w:p>
          <w:p w14:paraId="7DA560D8" w14:textId="77777777" w:rsidR="00AD595A" w:rsidRPr="001F41AD" w:rsidRDefault="00AD595A" w:rsidP="00AD595A">
            <w:pPr>
              <w:rPr>
                <w:b/>
                <w:bCs/>
              </w:rPr>
            </w:pPr>
            <w:r w:rsidRPr="001F41AD">
              <w:rPr>
                <w:b/>
                <w:bCs/>
              </w:rPr>
              <w:t xml:space="preserve">Børnefællesskaber: </w:t>
            </w:r>
          </w:p>
          <w:p w14:paraId="4C671E7C" w14:textId="074D5D6A" w:rsidR="00AD595A" w:rsidRPr="001F41AD" w:rsidRDefault="00AD595A" w:rsidP="00AD595A">
            <w:r w:rsidRPr="001F41AD">
              <w:t>Der er planlagt en voksenstyret aktivitet</w:t>
            </w:r>
            <w:r w:rsidR="001F41AD" w:rsidRPr="001F41AD">
              <w:t xml:space="preserve"> i børnehaven</w:t>
            </w:r>
            <w:r w:rsidRPr="001F41AD">
              <w:t>, hvor børnene skal klippe og male blomster af toiletrullerør. En af drengene vil ikke lave en blomst, men en rumraket, hvilket han får lov til. Herved bliver han i fællesskabet med de andre børn og han føler sig hørt og respekteret (opdateret 28/9-23).</w:t>
            </w:r>
          </w:p>
          <w:p w14:paraId="6AB0D540" w14:textId="707AABB6" w:rsidR="00AD595A" w:rsidRPr="00AD595A" w:rsidRDefault="00AD595A" w:rsidP="00AD595A">
            <w:pPr>
              <w:pStyle w:val="Bullettekst2"/>
              <w:numPr>
                <w:ilvl w:val="0"/>
                <w:numId w:val="0"/>
              </w:numPr>
              <w:rPr>
                <w:sz w:val="20"/>
              </w:rPr>
            </w:pPr>
            <w:r w:rsidRPr="001F41AD">
              <w:rPr>
                <w:sz w:val="20"/>
              </w:rPr>
              <w:t>En voksen og en gruppe børn sidder på gulvet</w:t>
            </w:r>
            <w:r w:rsidR="001F41AD">
              <w:rPr>
                <w:sz w:val="20"/>
              </w:rPr>
              <w:t xml:space="preserve"> i vuggestuen </w:t>
            </w:r>
            <w:r w:rsidRPr="001F41AD">
              <w:rPr>
                <w:sz w:val="20"/>
              </w:rPr>
              <w:t xml:space="preserve"> og synger ”Bjørnen sover” De store børn (ca. 2,5 år) ligger sig fladt ned på gulvet i verset og først til sidst springer de op og råber ”</w:t>
            </w:r>
            <w:proofErr w:type="spellStart"/>
            <w:r w:rsidRPr="001F41AD">
              <w:rPr>
                <w:sz w:val="20"/>
              </w:rPr>
              <w:t>wrrrraaaaa</w:t>
            </w:r>
            <w:proofErr w:type="spellEnd"/>
            <w:r w:rsidRPr="001F41AD">
              <w:rPr>
                <w:sz w:val="20"/>
              </w:rPr>
              <w:t>” og viser kløer. De mindste børn (ca. 1 år) følger opmærksomt med på afstand og bliver ikke forskrækkede, men griner henrykt, når de store børn råber (opdateret 28/9-23).</w:t>
            </w: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0EBD7941">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43E9F0EE" w14:textId="77777777" w:rsidR="001F41AD" w:rsidRPr="00F64F04" w:rsidRDefault="001F41AD" w:rsidP="001F41AD">
            <w:r w:rsidRPr="00F64F04">
              <w:t>Børnene er opdelt i små grupper på hver stue. Det giver ro</w:t>
            </w:r>
            <w:r>
              <w:t xml:space="preserve"> og plads</w:t>
            </w:r>
            <w:r w:rsidRPr="00F64F04">
              <w:t xml:space="preserve"> til</w:t>
            </w:r>
            <w:r>
              <w:t>,</w:t>
            </w:r>
            <w:r w:rsidRPr="00F64F04">
              <w:t xml:space="preserve"> at det enkelte barn bliver set og hørt.</w:t>
            </w:r>
            <w:r>
              <w:t xml:space="preserve"> I Uglereden er ”Det rolige børneliv og det hensynsfulde menneske” nogle værdier vi lever efter i det daglige. </w:t>
            </w:r>
          </w:p>
          <w:p w14:paraId="00CCAC83" w14:textId="77777777" w:rsidR="001F41AD" w:rsidRPr="00F64F04" w:rsidRDefault="001F41AD" w:rsidP="001F41AD"/>
          <w:p w14:paraId="4702CD18" w14:textId="77777777" w:rsidR="001F41AD" w:rsidRPr="00F64F04" w:rsidRDefault="001F41AD" w:rsidP="001F41AD">
            <w:r w:rsidRPr="00F64F04">
              <w:t>Vi har fokus på at skabe mindre rum i rummet – såvel ude som inde.</w:t>
            </w:r>
          </w:p>
          <w:p w14:paraId="5182F1B4" w14:textId="77777777" w:rsidR="001F41AD" w:rsidRPr="00F64F04" w:rsidRDefault="001F41AD" w:rsidP="001F41AD">
            <w:r>
              <w:t xml:space="preserve">  </w:t>
            </w:r>
          </w:p>
          <w:p w14:paraId="277F5F7B" w14:textId="77777777" w:rsidR="001F41AD" w:rsidRPr="00F64F04" w:rsidRDefault="001F41AD" w:rsidP="001F41AD"/>
          <w:p w14:paraId="0727874C" w14:textId="1DB29493" w:rsidR="001F41AD" w:rsidRDefault="001F41AD" w:rsidP="001F41AD">
            <w:r>
              <w:lastRenderedPageBreak/>
              <w:t>Vi er meget bevidste om, at rutinesituationer bliver til læringsmiljøer – hvor der skabes fælles opmærksomhed. F.eks. ved bleskift i vuggestuen, hvor der tales med barnet, og barnet hjælper til med at finde en ny ble, øve navne på de andre børn og/eller snakke om kroppen/beklædningsdele. (opdateret 15/1-24)</w:t>
            </w:r>
          </w:p>
          <w:p w14:paraId="501C40A1" w14:textId="77777777" w:rsidR="00EE6508" w:rsidRDefault="00EE6508" w:rsidP="001F41AD"/>
          <w:p w14:paraId="536EA26E" w14:textId="720892BA" w:rsidR="001B7381" w:rsidRPr="00F64F04" w:rsidRDefault="001104FA" w:rsidP="001F41AD">
            <w:r>
              <w:t xml:space="preserve">Vi stræber mod at give børn en god, tryg og rolig dag. Det er </w:t>
            </w:r>
            <w:r w:rsidR="00E874AE">
              <w:t>det bedste grundlag for at ku</w:t>
            </w:r>
            <w:r w:rsidR="00535480">
              <w:t xml:space="preserve">nne udvikle sig og lære. </w:t>
            </w:r>
            <w:r w:rsidR="00DB1E63">
              <w:t>Vi har fokus på overgangene i hverdagen</w:t>
            </w:r>
            <w:r w:rsidR="00BA5798">
              <w:t>, da det er en vigtig del når der skal skabes et roligt børneliv</w:t>
            </w:r>
            <w:r w:rsidR="00670DD6">
              <w:t xml:space="preserve">. </w:t>
            </w:r>
            <w:r w:rsidR="005152D5">
              <w:t>Overgangen fra vuggestue til børnehaven er</w:t>
            </w:r>
            <w:r w:rsidR="00F81FD2">
              <w:t xml:space="preserve"> </w:t>
            </w:r>
            <w:r w:rsidR="00BC2A22">
              <w:t xml:space="preserve">vigtig og vi forbereder vuggestuebørnene på dette skifte nogle måneder før. De kommer eks. </w:t>
            </w:r>
            <w:r w:rsidR="00772065">
              <w:t>o</w:t>
            </w:r>
            <w:r w:rsidR="00BC2A22">
              <w:t xml:space="preserve">p at sove </w:t>
            </w:r>
            <w:r w:rsidR="00772065">
              <w:t xml:space="preserve">til middag </w:t>
            </w:r>
            <w:r w:rsidR="00BC2A22">
              <w:t>sammen med bør</w:t>
            </w:r>
            <w:r w:rsidR="00772065">
              <w:t>nehavebørnene</w:t>
            </w:r>
            <w:r w:rsidR="00654A45">
              <w:t>.</w:t>
            </w:r>
            <w:r w:rsidR="00772065">
              <w:t xml:space="preserve"> </w:t>
            </w:r>
            <w:r w:rsidR="005152D5">
              <w:t xml:space="preserve"> </w:t>
            </w:r>
          </w:p>
          <w:p w14:paraId="3BE2C4BD" w14:textId="78A9DD1A" w:rsidR="00F329CC" w:rsidRPr="007400E9" w:rsidRDefault="001F41AD" w:rsidP="001F41AD">
            <w:r>
              <w:t>Vi arbejder med stationer i børnehaven  både formiddag og eftermiddag hvor børnene kan arbejde med forskellige temaer ud fra kufferter med forskelligt indhold. Der kan både være kufferter med børnene kan lave selv og opgaver og kufferter, hvor der er brug for en voksen på sidelinjen. (opdateret d. 15/1-24)</w:t>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77EE5EF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310A5992" w14:textId="77777777" w:rsidR="001F41AD" w:rsidRDefault="001F41AD" w:rsidP="001F41AD">
            <w:r>
              <w:t xml:space="preserve">Vi har valgt at tilbyde et hjemmebesøg til alle nyopstartede børn og deres familier, da det fremmer en tillidsfuld relation. Her formidler forældrene deres viden vedrørende barnets trivsel, behov og udvikling til det pædagogiske personale. Denne viden tager vi afsæt i ved barnets opstart. </w:t>
            </w:r>
          </w:p>
          <w:p w14:paraId="751B0BFB" w14:textId="77777777" w:rsidR="001F41AD" w:rsidRDefault="001F41AD" w:rsidP="001F41AD">
            <w:r>
              <w:t xml:space="preserve">På hjemmebesøget giver personalet forældrene et indblik i, hvad vores fælles pædagogiske grundlag er og et indblik i dagligdagen i institutionen. Derudover afstemmes forventninger personale og forældre imellem. </w:t>
            </w:r>
          </w:p>
          <w:p w14:paraId="29A78323" w14:textId="77777777" w:rsidR="001F41AD" w:rsidRDefault="001F41AD" w:rsidP="001F41AD"/>
          <w:p w14:paraId="1A5E9F5F" w14:textId="77777777" w:rsidR="001F41AD" w:rsidRDefault="001F41AD" w:rsidP="001F41AD">
            <w:r>
              <w:t xml:space="preserve">Årligt har vi i vores respektive grupper et forældremøde, hvor vi informerer børnenes forældre om vores daglige praksis og vores pædagogiske tanker herfor. Vi får herigennem skabt en fælles forståelse for vores daglige arbejde og intentioner. </w:t>
            </w:r>
          </w:p>
          <w:p w14:paraId="2750E0FC" w14:textId="77777777" w:rsidR="001F41AD" w:rsidRDefault="001F41AD" w:rsidP="001F41AD"/>
          <w:p w14:paraId="64D3ED93" w14:textId="77777777" w:rsidR="001F41AD" w:rsidRDefault="001F41AD" w:rsidP="001F41AD">
            <w:r>
              <w:t xml:space="preserve">Vi har i løbet af et år forskellige arrangementer der fremmer sammenholdet og styrker det inkluderende fællesskab. </w:t>
            </w:r>
          </w:p>
          <w:p w14:paraId="314E0BED" w14:textId="77777777" w:rsidR="001F41AD" w:rsidRDefault="001F41AD" w:rsidP="001F41AD">
            <w:r>
              <w:t>F.eks. fællesspisning, turdage hvor forældre er velkomne til at deltage, juleklip, Sankt Hans og arbejdsdage som afsluttes med fællesspisning.</w:t>
            </w:r>
          </w:p>
          <w:p w14:paraId="1A2C4FAD" w14:textId="77777777" w:rsidR="001F41AD" w:rsidRDefault="001F41AD" w:rsidP="001F41AD"/>
          <w:p w14:paraId="30F96BC0" w14:textId="77777777" w:rsidR="001F41AD" w:rsidRDefault="001F41AD" w:rsidP="001F41AD">
            <w:r>
              <w:t>I vuggestuen har vi valgt at ophænge billeder af børnenes aktiviteter og leg. Dette har til formål at give forældrene indblik i børnenes hverdag og mulighed for at skabe dialog med deres børn, samt personalet.</w:t>
            </w:r>
          </w:p>
          <w:p w14:paraId="13B31867" w14:textId="77777777" w:rsidR="001F41AD" w:rsidRDefault="001F41AD" w:rsidP="001F41AD">
            <w:r>
              <w:t>Vi sender hver dag sms'er ud til alle forældre så de kan følge med i hvad deres barn oplever i løbet af dagen og så de kan tage udgangspunkt i det i dialog med barnet.</w:t>
            </w:r>
          </w:p>
          <w:p w14:paraId="58BBD666" w14:textId="77777777" w:rsidR="001F41AD" w:rsidRDefault="001F41AD" w:rsidP="001F41AD"/>
          <w:p w14:paraId="391CDCA0" w14:textId="77777777" w:rsidR="001F41AD" w:rsidRDefault="001F41AD" w:rsidP="001F41AD">
            <w:r>
              <w:t>Vi tilbyder forældresamtaler hvert år i den måned barnet har fødselsdag. I samtalen tager vi udgangspunkt i barnets trivsel og udvikling ud fra et fastlagt skema. I skemaet kommer vi også igennem alle læreplanstemaerne i forhold til barnets udvikling. Vi har et fast punkt hvor forældrene ser en video af deres barn i relation med andre børn, og forældrene for mulighed for at fortælle om deres oplevelse af barnet i hjemmet og Uglereden. Vi spørger også ind til forældrenes tilfredshed med Uglereden. Det er selvfølgeligt altid muligt at få en samtale hvis forældrene har brug for det. (rettet 18/6-24)</w:t>
            </w:r>
          </w:p>
          <w:p w14:paraId="2348AA3D" w14:textId="77777777" w:rsidR="001F41AD" w:rsidRDefault="001F41AD" w:rsidP="001F41AD"/>
          <w:p w14:paraId="0EA0F87A" w14:textId="74566269"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5D4D421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38DF54C3" w14:textId="77777777" w:rsidR="00632CC1" w:rsidRDefault="001235F4" w:rsidP="00632CC1">
            <w:pPr>
              <w:pStyle w:val="Tekst5bl"/>
              <w:suppressAutoHyphens/>
            </w:pPr>
            <w:r w:rsidRPr="001235F4">
              <w:t>Hvordan skaber vi et pædagogisk læringsmiljø, der tager højde for og involverer børn i udsatte positioner, så børnenes trivsel, læring, udvikling og dannelse fremmes?</w:t>
            </w:r>
          </w:p>
          <w:p w14:paraId="293944F2" w14:textId="01F30872" w:rsidR="00632CC1" w:rsidRDefault="00632CC1" w:rsidP="00632CC1">
            <w:pPr>
              <w:pStyle w:val="Tekst5bl"/>
              <w:suppressAutoHyphens/>
            </w:pPr>
            <w:r>
              <w:t>I</w:t>
            </w:r>
            <w:r w:rsidRPr="00632CC1">
              <w:rPr>
                <w:b w:val="0"/>
                <w:color w:val="auto"/>
                <w:sz w:val="20"/>
              </w:rPr>
              <w:t>mens</w:t>
            </w:r>
            <w:r>
              <w:rPr>
                <w:b w:val="0"/>
                <w:color w:val="auto"/>
                <w:sz w:val="20"/>
              </w:rPr>
              <w:t xml:space="preserve"> vuggestue</w:t>
            </w:r>
            <w:r w:rsidRPr="00632CC1">
              <w:rPr>
                <w:b w:val="0"/>
                <w:color w:val="auto"/>
                <w:sz w:val="20"/>
              </w:rPr>
              <w:t xml:space="preserve"> børnene sidder på deres plads ved bordet efter formiddagsmaden, synges der Navne sang/god dag sang, hvor alle børnenes navne synges. Når barnet navn synges ser barnet glad ud og alle laver vinke fagter.</w:t>
            </w:r>
            <w:r>
              <w:t xml:space="preserve"> </w:t>
            </w:r>
            <w:r w:rsidRPr="00632CC1">
              <w:rPr>
                <w:b w:val="0"/>
                <w:color w:val="auto"/>
                <w:sz w:val="20"/>
              </w:rPr>
              <w:t>Alle børn kommer til orde og har medbestemmelse i dagligdagen og ved aktiviteter.</w:t>
            </w:r>
            <w:r>
              <w:rPr>
                <w:b w:val="0"/>
                <w:color w:val="auto"/>
                <w:sz w:val="20"/>
              </w:rPr>
              <w:t xml:space="preserve"> </w:t>
            </w:r>
            <w:r w:rsidRPr="00632CC1">
              <w:rPr>
                <w:b w:val="0"/>
                <w:color w:val="auto"/>
                <w:sz w:val="20"/>
              </w:rPr>
              <w:t>De ældste børn i børnehaven skal lave afslutnings aktiviteter. De har mulighed for medbestemmelse ved at være med til at vælge hvad de skal fremføre/hvilket tema osv. Derved bliver alle hørt og demokratiet bestemmer, ved at flertallet bliver valgt. Derefter vælger børnene selv aktiviteter ud fra temaet og børnene bliver dermed hørt og får medbestemmelse.</w:t>
            </w:r>
          </w:p>
          <w:p w14:paraId="4B4AA4F2" w14:textId="77777777" w:rsidR="00632CC1" w:rsidRDefault="00632CC1" w:rsidP="00632CC1">
            <w:pPr>
              <w:pStyle w:val="Tekst5bl"/>
              <w:suppressAutoHyphens/>
              <w:rPr>
                <w:b w:val="0"/>
                <w:color w:val="auto"/>
                <w:sz w:val="20"/>
              </w:rPr>
            </w:pPr>
            <w:r w:rsidRPr="00632CC1">
              <w:rPr>
                <w:b w:val="0"/>
                <w:color w:val="auto"/>
                <w:sz w:val="20"/>
              </w:rPr>
              <w:t>Generelt arbejder vi i Vuggestue og Børnehave i små grupper, derved er muligheden for at udvikle sig bedst gennem legen. I de små grupper føler alle børn sig set og hørt, derved kan den voksne guide dem videre i deres relationer til de andre børn</w:t>
            </w:r>
            <w:r>
              <w:rPr>
                <w:b w:val="0"/>
                <w:color w:val="auto"/>
                <w:sz w:val="20"/>
              </w:rPr>
              <w:t xml:space="preserve"> </w:t>
            </w:r>
          </w:p>
          <w:p w14:paraId="61E5B639" w14:textId="6397A2BA" w:rsidR="00632CC1" w:rsidRPr="00632CC1" w:rsidRDefault="00632CC1" w:rsidP="00632CC1">
            <w:pPr>
              <w:pStyle w:val="Tekst5bl"/>
              <w:suppressAutoHyphens/>
            </w:pPr>
            <w:r w:rsidRPr="00632CC1">
              <w:rPr>
                <w:b w:val="0"/>
                <w:color w:val="auto"/>
                <w:sz w:val="20"/>
              </w:rPr>
              <w:t xml:space="preserve"> En voksen cykler med 4 børn ud over cykelbroen og forbi rideskolen, her er der god mulighed for at starte en samtale om heste og derved udvikles barnet sprog og relationer. </w:t>
            </w:r>
          </w:p>
          <w:p w14:paraId="7DA7AD46" w14:textId="6A75BCF4" w:rsidR="00632CC1" w:rsidRPr="00632CC1" w:rsidRDefault="00632CC1" w:rsidP="00632CC1">
            <w:pPr>
              <w:pStyle w:val="Tekst5bl"/>
              <w:suppressAutoHyphens/>
              <w:rPr>
                <w:b w:val="0"/>
                <w:color w:val="auto"/>
                <w:sz w:val="20"/>
              </w:rPr>
            </w:pPr>
            <w:r w:rsidRPr="00632CC1">
              <w:rPr>
                <w:b w:val="0"/>
                <w:color w:val="auto"/>
                <w:sz w:val="20"/>
              </w:rPr>
              <w:t xml:space="preserve">Til personalemøder har personalet mulighed for at sætte et eller flere børn på dagsorden, når dette sker, snakker vi alle om barnets trivsel og hvordan vi evt. kan guide barnet videre i dets udvikling. Evt. kan barnet (forældre) tilbydes at være med i en kompetence gruppe, hvor sprog eller </w:t>
            </w:r>
            <w:r w:rsidR="005C57A4" w:rsidRPr="00632CC1">
              <w:rPr>
                <w:b w:val="0"/>
                <w:color w:val="auto"/>
                <w:sz w:val="20"/>
              </w:rPr>
              <w:t>socialitet er</w:t>
            </w:r>
            <w:r w:rsidRPr="00632CC1">
              <w:rPr>
                <w:b w:val="0"/>
                <w:color w:val="auto"/>
                <w:sz w:val="20"/>
              </w:rPr>
              <w:t xml:space="preserve"> i fokus. </w:t>
            </w:r>
          </w:p>
          <w:p w14:paraId="0EC23F20" w14:textId="7B0F1B66" w:rsidR="001235F4" w:rsidRPr="00632CC1" w:rsidRDefault="00632CC1" w:rsidP="00632CC1">
            <w:pPr>
              <w:pStyle w:val="Tekst5bl"/>
              <w:suppressAutoHyphens/>
              <w:rPr>
                <w:b w:val="0"/>
                <w:color w:val="auto"/>
                <w:sz w:val="20"/>
              </w:rPr>
            </w:pPr>
            <w:r w:rsidRPr="00632CC1">
              <w:rPr>
                <w:b w:val="0"/>
                <w:color w:val="auto"/>
                <w:sz w:val="20"/>
              </w:rPr>
              <w:t>Personalet deltager i de sociale arrangementer i Uglereden, for at støtte op om de familier der er udsatte. Vi sørger for at sætte os spredt og sammen med de familier der ikke umiddelbart søger de andre forældre. På denne måde føler familierne sig set og får måske modet til at søge de andre forældre</w:t>
            </w:r>
            <w:r>
              <w:rPr>
                <w:b w:val="0"/>
                <w:color w:val="auto"/>
                <w:sz w:val="20"/>
              </w:rPr>
              <w:t>(Noteret d 18/6 24)</w:t>
            </w:r>
            <w:r w:rsidRPr="00632CC1">
              <w:rPr>
                <w:b w:val="0"/>
                <w:color w:val="auto"/>
                <w:sz w:val="20"/>
              </w:rPr>
              <w:t>.</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09A014DE">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FCCDD0F" w14:textId="77777777" w:rsidR="00632CC1" w:rsidRPr="00632CC1" w:rsidRDefault="00632CC1" w:rsidP="00632CC1">
            <w:pPr>
              <w:pStyle w:val="Tekst5bl"/>
              <w:suppressAutoHyphens/>
              <w:rPr>
                <w:b w:val="0"/>
                <w:color w:val="auto"/>
                <w:sz w:val="20"/>
              </w:rPr>
            </w:pPr>
          </w:p>
          <w:p w14:paraId="183DF7C5" w14:textId="56536DB2" w:rsidR="00632CC1" w:rsidRPr="00632CC1" w:rsidRDefault="00632CC1" w:rsidP="00632CC1">
            <w:pPr>
              <w:pStyle w:val="Tekst5bl"/>
              <w:suppressAutoHyphens/>
              <w:rPr>
                <w:b w:val="0"/>
                <w:color w:val="auto"/>
                <w:sz w:val="20"/>
              </w:rPr>
            </w:pPr>
            <w:r w:rsidRPr="00632CC1">
              <w:rPr>
                <w:b w:val="0"/>
                <w:color w:val="auto"/>
                <w:sz w:val="20"/>
              </w:rPr>
              <w:t xml:space="preserve">I Uglereden er der desuden overgang fra vuggestue til perleugle, fra perleugle til sneugle og fra sneugle til hornugle. Derudover er der overgang fra hornugle til </w:t>
            </w:r>
            <w:proofErr w:type="spellStart"/>
            <w:r w:rsidRPr="00632CC1">
              <w:rPr>
                <w:b w:val="0"/>
                <w:color w:val="auto"/>
                <w:sz w:val="20"/>
              </w:rPr>
              <w:t>spirergruppe</w:t>
            </w:r>
            <w:proofErr w:type="spellEnd"/>
            <w:r w:rsidRPr="00632CC1">
              <w:rPr>
                <w:b w:val="0"/>
                <w:color w:val="auto"/>
                <w:sz w:val="20"/>
              </w:rPr>
              <w:t xml:space="preserve"> (førskole) og fra spirer til skole. </w:t>
            </w:r>
          </w:p>
          <w:p w14:paraId="20ADB56B" w14:textId="7EEE2D1B" w:rsidR="00632CC1" w:rsidRDefault="00632CC1" w:rsidP="00632CC1">
            <w:pPr>
              <w:pStyle w:val="Tekst5bl"/>
              <w:suppressAutoHyphens/>
              <w:rPr>
                <w:b w:val="0"/>
                <w:color w:val="auto"/>
                <w:sz w:val="20"/>
              </w:rPr>
            </w:pPr>
            <w:r w:rsidRPr="00632CC1">
              <w:rPr>
                <w:b w:val="0"/>
                <w:color w:val="auto"/>
                <w:sz w:val="20"/>
              </w:rPr>
              <w:t>I børnehavens ældste gruppe består forberedelse til overgangen mellem børnehave og førskole bl.a. af besøg på skolens legeplads (genkendelighed og tryghed for nye omgivelser)</w:t>
            </w:r>
            <w:r w:rsidR="005B00D4">
              <w:rPr>
                <w:b w:val="0"/>
                <w:color w:val="auto"/>
                <w:sz w:val="20"/>
              </w:rPr>
              <w:t xml:space="preserve"> samt styrkelse af personlige og relationelle kompetencer. </w:t>
            </w:r>
            <w:r w:rsidRPr="00632CC1">
              <w:rPr>
                <w:b w:val="0"/>
                <w:color w:val="auto"/>
                <w:sz w:val="20"/>
              </w:rPr>
              <w:t>Personalet holder desuden overleveringssamtaler med gruppens kommende lærer/tilknyttede personale, således at børn med eventuelle udfordringer også har de optimale forudsætninger for en god overgang.</w:t>
            </w:r>
            <w:r>
              <w:rPr>
                <w:b w:val="0"/>
                <w:color w:val="auto"/>
                <w:sz w:val="20"/>
              </w:rPr>
              <w:t xml:space="preserve"> </w:t>
            </w:r>
          </w:p>
          <w:p w14:paraId="4E2C0CE1" w14:textId="046E9097" w:rsidR="00E57D42" w:rsidRPr="00632CC1" w:rsidRDefault="00632CC1" w:rsidP="00632CC1">
            <w:pPr>
              <w:pStyle w:val="Tekst5bl"/>
              <w:suppressAutoHyphens/>
              <w:rPr>
                <w:b w:val="0"/>
                <w:color w:val="auto"/>
                <w:sz w:val="20"/>
              </w:rPr>
            </w:pPr>
            <w:r w:rsidRPr="00632CC1">
              <w:rPr>
                <w:b w:val="0"/>
                <w:color w:val="auto"/>
                <w:sz w:val="20"/>
              </w:rPr>
              <w:t>En dag i ugen kommer børnehaveklasselæreren på besøg i børnehaven i nogle timer til de store børn i børnehaven. Nogle gange tager de på skolen og hygger sig eller leger/hygger de eller spiller musik i børnehaven. Det bygger bro imellem børnehaven og skolen og skaber en relation til læreren. (Noteret d 9/8 2024)</w:t>
            </w: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7BFF570F" w14:textId="77777777" w:rsidR="00EE6351" w:rsidRDefault="00EE6351" w:rsidP="00EE6351">
            <w:pPr>
              <w:pStyle w:val="Tekst5bl"/>
              <w:rPr>
                <w:b w:val="0"/>
                <w:color w:val="auto"/>
                <w:sz w:val="20"/>
              </w:rPr>
            </w:pPr>
            <w:r w:rsidRPr="00EE6351">
              <w:rPr>
                <w:b w:val="0"/>
                <w:color w:val="auto"/>
                <w:sz w:val="20"/>
              </w:rPr>
              <w:t>J</w:t>
            </w:r>
            <w:r w:rsidRPr="00EE6351">
              <w:rPr>
                <w:bCs/>
                <w:color w:val="auto"/>
                <w:sz w:val="20"/>
              </w:rPr>
              <w:t>esperhus campingpladsens legeplads:</w:t>
            </w:r>
            <w:r w:rsidRPr="00EE6351">
              <w:rPr>
                <w:b w:val="0"/>
                <w:color w:val="auto"/>
                <w:sz w:val="20"/>
              </w:rPr>
              <w:t xml:space="preserve"> Alle grupper kan ifølge aftale komme på besøg på legepladsen udenfor højsæsonen.</w:t>
            </w:r>
          </w:p>
          <w:p w14:paraId="46F3A0C2" w14:textId="0F97EE6E" w:rsidR="00EE6351" w:rsidRPr="00EE6351" w:rsidRDefault="00EE6351" w:rsidP="00EE6351">
            <w:pPr>
              <w:pStyle w:val="Tekst5bl"/>
              <w:rPr>
                <w:b w:val="0"/>
                <w:color w:val="auto"/>
                <w:sz w:val="20"/>
              </w:rPr>
            </w:pPr>
            <w:r w:rsidRPr="00B133F0">
              <w:rPr>
                <w:bCs/>
                <w:color w:val="auto"/>
                <w:sz w:val="20"/>
              </w:rPr>
              <w:t xml:space="preserve">Blomsterparken: </w:t>
            </w:r>
            <w:r w:rsidRPr="00EE6351">
              <w:rPr>
                <w:b w:val="0"/>
                <w:color w:val="auto"/>
                <w:sz w:val="20"/>
              </w:rPr>
              <w:t>Nogle personaler i Uglehuset har årskort hertil, og må hver især gratis medbringe 2 børn under 3 år. Dette benyttes af og til i ferieperioder så små grupper kan nyde de mange gode faciliteter.</w:t>
            </w:r>
          </w:p>
          <w:p w14:paraId="754C2F66" w14:textId="1B7A0D36" w:rsidR="00EE6351" w:rsidRPr="00B133F0" w:rsidRDefault="00EE6351" w:rsidP="00EE6351">
            <w:pPr>
              <w:pStyle w:val="Tekst5bl"/>
              <w:rPr>
                <w:bCs/>
                <w:color w:val="auto"/>
                <w:sz w:val="20"/>
              </w:rPr>
            </w:pPr>
            <w:r w:rsidRPr="00B133F0">
              <w:rPr>
                <w:bCs/>
                <w:color w:val="auto"/>
                <w:sz w:val="20"/>
              </w:rPr>
              <w:t>F.L.U.I.F:</w:t>
            </w:r>
            <w:r w:rsidR="00B133F0">
              <w:rPr>
                <w:bCs/>
                <w:color w:val="auto"/>
                <w:sz w:val="20"/>
              </w:rPr>
              <w:t xml:space="preserve"> </w:t>
            </w:r>
            <w:r w:rsidRPr="00EE6351">
              <w:rPr>
                <w:b w:val="0"/>
                <w:color w:val="auto"/>
                <w:sz w:val="20"/>
              </w:rPr>
              <w:t>Alle grupper kan benytte tidligere klubhus, hvor vi kan lave forskellige aktiviteter såsom spise madpakker under halvtaget, lege på boldbanen og lave kreative aktiviteter indenfor.</w:t>
            </w:r>
          </w:p>
          <w:p w14:paraId="1B0CFB57" w14:textId="7B8B31AE" w:rsidR="00EE6351" w:rsidRPr="00EE6351" w:rsidRDefault="00EE6351" w:rsidP="00EE6351">
            <w:pPr>
              <w:pStyle w:val="Tekst5bl"/>
              <w:rPr>
                <w:b w:val="0"/>
                <w:color w:val="auto"/>
                <w:sz w:val="20"/>
              </w:rPr>
            </w:pPr>
            <w:r w:rsidRPr="00B133F0">
              <w:rPr>
                <w:bCs/>
                <w:color w:val="auto"/>
                <w:sz w:val="20"/>
              </w:rPr>
              <w:t>Dueholmgård Ridecenter:</w:t>
            </w:r>
            <w:r w:rsidRPr="00EE6351">
              <w:rPr>
                <w:b w:val="0"/>
                <w:color w:val="auto"/>
                <w:sz w:val="20"/>
              </w:rPr>
              <w:t xml:space="preserve"> Alle grupper cykler tit ned til forbi hestene</w:t>
            </w:r>
            <w:r w:rsidR="00B133F0">
              <w:rPr>
                <w:b w:val="0"/>
                <w:color w:val="auto"/>
                <w:sz w:val="20"/>
              </w:rPr>
              <w:t xml:space="preserve"> og gederne</w:t>
            </w:r>
            <w:r w:rsidRPr="00EE6351">
              <w:rPr>
                <w:b w:val="0"/>
                <w:color w:val="auto"/>
                <w:sz w:val="20"/>
              </w:rPr>
              <w:t>. Mulighed for at aftale besøg i staldene</w:t>
            </w:r>
          </w:p>
          <w:p w14:paraId="6A67A485" w14:textId="1A4D8E54" w:rsidR="00EE6351" w:rsidRPr="00EE6351" w:rsidRDefault="00EE6351" w:rsidP="00EE6351">
            <w:pPr>
              <w:pStyle w:val="Tekst5bl"/>
              <w:rPr>
                <w:b w:val="0"/>
                <w:color w:val="auto"/>
                <w:sz w:val="20"/>
              </w:rPr>
            </w:pPr>
            <w:r w:rsidRPr="00B133F0">
              <w:rPr>
                <w:bCs/>
                <w:color w:val="auto"/>
                <w:sz w:val="20"/>
              </w:rPr>
              <w:t>Lokal bonde:</w:t>
            </w:r>
            <w:r w:rsidRPr="00EE6351">
              <w:rPr>
                <w:b w:val="0"/>
                <w:color w:val="auto"/>
                <w:sz w:val="20"/>
              </w:rPr>
              <w:t xml:space="preserve"> Alle kan når det aftales besøge bondegården som er egnet til besøg med børn. Der er heste, katte, kaniner, geder som ofte har kid, en traktor, legesager </w:t>
            </w:r>
            <w:proofErr w:type="spellStart"/>
            <w:r w:rsidRPr="00EE6351">
              <w:rPr>
                <w:b w:val="0"/>
                <w:color w:val="auto"/>
                <w:sz w:val="20"/>
              </w:rPr>
              <w:t>bla</w:t>
            </w:r>
            <w:proofErr w:type="spellEnd"/>
            <w:r w:rsidRPr="00EE6351">
              <w:rPr>
                <w:b w:val="0"/>
                <w:color w:val="auto"/>
                <w:sz w:val="20"/>
              </w:rPr>
              <w:t>. køretøjer og en stor sandkasse med masse af legeredskaber</w:t>
            </w:r>
          </w:p>
          <w:p w14:paraId="4D12DFEA" w14:textId="77777777" w:rsidR="00B133F0" w:rsidRDefault="00EE6351" w:rsidP="00EE6351">
            <w:pPr>
              <w:pStyle w:val="Tekst5bl"/>
              <w:rPr>
                <w:bCs/>
                <w:color w:val="auto"/>
                <w:sz w:val="20"/>
              </w:rPr>
            </w:pPr>
            <w:r w:rsidRPr="00B133F0">
              <w:rPr>
                <w:bCs/>
                <w:color w:val="auto"/>
                <w:sz w:val="20"/>
              </w:rPr>
              <w:t>Morsø landbrugsskole</w:t>
            </w:r>
            <w:r w:rsidR="00B133F0">
              <w:rPr>
                <w:bCs/>
                <w:color w:val="auto"/>
                <w:sz w:val="20"/>
              </w:rPr>
              <w:t xml:space="preserve">: </w:t>
            </w:r>
            <w:r w:rsidRPr="00EE6351">
              <w:rPr>
                <w:b w:val="0"/>
                <w:color w:val="auto"/>
                <w:sz w:val="20"/>
              </w:rPr>
              <w:t>Børnehaven og de største vuggestuebørn er, i forbindelse med efterårets høsttema på besøg ved Morsø landbrugsskole, her får vi en fået en god rundvisning, der skaber rigtig god sammenhæng mellem den leg og læring vi har haft hjemme i Uglereden omkring høst og dyr og hvordan det foregår i virkeligheden.</w:t>
            </w:r>
          </w:p>
          <w:p w14:paraId="3B0B9175" w14:textId="77777777" w:rsidR="004F4AE5" w:rsidRDefault="00EE6351" w:rsidP="00EE6351">
            <w:pPr>
              <w:pStyle w:val="Tekst5bl"/>
              <w:rPr>
                <w:bCs/>
                <w:color w:val="auto"/>
                <w:sz w:val="20"/>
              </w:rPr>
            </w:pPr>
            <w:r w:rsidRPr="00B133F0">
              <w:rPr>
                <w:bCs/>
                <w:color w:val="auto"/>
                <w:sz w:val="20"/>
              </w:rPr>
              <w:t xml:space="preserve">Bibliotek: </w:t>
            </w:r>
            <w:r w:rsidR="004F4AE5">
              <w:rPr>
                <w:b w:val="0"/>
                <w:color w:val="auto"/>
                <w:sz w:val="20"/>
              </w:rPr>
              <w:t>V</w:t>
            </w:r>
            <w:r w:rsidRPr="00EE6351">
              <w:rPr>
                <w:b w:val="0"/>
                <w:color w:val="auto"/>
                <w:sz w:val="20"/>
              </w:rPr>
              <w:t>i kan frit benytte biblioteket i Nykøbing. Her skabes der muligheder for at læse og låne bøger, som stimulerer børnenes sproglige udvikling.</w:t>
            </w:r>
          </w:p>
          <w:p w14:paraId="317A47F1" w14:textId="6000692C" w:rsidR="00EE6351" w:rsidRPr="004F4AE5" w:rsidRDefault="00EE6351" w:rsidP="00EE6351">
            <w:pPr>
              <w:pStyle w:val="Tekst5bl"/>
              <w:rPr>
                <w:bCs/>
                <w:color w:val="auto"/>
                <w:sz w:val="20"/>
              </w:rPr>
            </w:pPr>
            <w:r w:rsidRPr="004F4AE5">
              <w:rPr>
                <w:bCs/>
                <w:color w:val="auto"/>
                <w:sz w:val="20"/>
              </w:rPr>
              <w:t>Kirke:</w:t>
            </w:r>
            <w:r w:rsidR="004F4AE5">
              <w:rPr>
                <w:bCs/>
                <w:color w:val="auto"/>
                <w:sz w:val="20"/>
              </w:rPr>
              <w:t xml:space="preserve"> </w:t>
            </w:r>
            <w:r w:rsidRPr="00EE6351">
              <w:rPr>
                <w:b w:val="0"/>
                <w:color w:val="auto"/>
                <w:sz w:val="20"/>
              </w:rPr>
              <w:t>Vi deltager løbende i kirkekoncerter for børn, og bruger kirken ved højtider eks. jul</w:t>
            </w:r>
          </w:p>
          <w:p w14:paraId="423A11BA" w14:textId="2FA8ACC6" w:rsidR="00EE6351" w:rsidRPr="00EE6351" w:rsidRDefault="00EE6351" w:rsidP="00EE6351">
            <w:pPr>
              <w:pStyle w:val="Tekst5bl"/>
              <w:rPr>
                <w:b w:val="0"/>
                <w:color w:val="auto"/>
                <w:sz w:val="20"/>
              </w:rPr>
            </w:pPr>
            <w:r w:rsidRPr="004F4AE5">
              <w:rPr>
                <w:bCs/>
                <w:color w:val="auto"/>
                <w:sz w:val="20"/>
              </w:rPr>
              <w:t>Skov/strande:</w:t>
            </w:r>
            <w:r w:rsidR="004F4AE5">
              <w:rPr>
                <w:b w:val="0"/>
                <w:color w:val="auto"/>
                <w:sz w:val="20"/>
              </w:rPr>
              <w:t xml:space="preserve"> </w:t>
            </w:r>
            <w:r w:rsidRPr="00EE6351">
              <w:rPr>
                <w:b w:val="0"/>
                <w:color w:val="auto"/>
                <w:sz w:val="20"/>
              </w:rPr>
              <w:t>Legind skov, skoven ved den lokale fodboldbane, og strande/skoven i Nykøbing, giver os muligheder for at fordybe os i dyrelivet og årstidernes forandringer.</w:t>
            </w:r>
          </w:p>
          <w:p w14:paraId="48C6E1D7" w14:textId="77777777" w:rsidR="00EE6351" w:rsidRPr="00EE6351" w:rsidRDefault="00EE6351" w:rsidP="00EE6351">
            <w:pPr>
              <w:pStyle w:val="Tekst5bl"/>
              <w:rPr>
                <w:b w:val="0"/>
                <w:color w:val="auto"/>
                <w:sz w:val="20"/>
              </w:rPr>
            </w:pPr>
          </w:p>
          <w:p w14:paraId="10D2C3B5" w14:textId="77777777" w:rsidR="00EE6351" w:rsidRPr="004F4AE5" w:rsidRDefault="00EE6351" w:rsidP="00EE6351">
            <w:pPr>
              <w:pStyle w:val="Tekst5bl"/>
              <w:rPr>
                <w:bCs/>
                <w:color w:val="auto"/>
                <w:sz w:val="20"/>
              </w:rPr>
            </w:pPr>
            <w:r w:rsidRPr="004F4AE5">
              <w:rPr>
                <w:bCs/>
                <w:color w:val="auto"/>
                <w:sz w:val="20"/>
              </w:rPr>
              <w:lastRenderedPageBreak/>
              <w:t>Morsø dyrehandel:</w:t>
            </w:r>
          </w:p>
          <w:p w14:paraId="00AABEFD" w14:textId="77777777" w:rsidR="00EE6351" w:rsidRPr="00EE6351" w:rsidRDefault="00EE6351" w:rsidP="00EE6351">
            <w:pPr>
              <w:pStyle w:val="Tekst5bl"/>
              <w:rPr>
                <w:b w:val="0"/>
                <w:color w:val="auto"/>
                <w:sz w:val="20"/>
              </w:rPr>
            </w:pPr>
            <w:r w:rsidRPr="00EE6351">
              <w:rPr>
                <w:b w:val="0"/>
                <w:color w:val="auto"/>
                <w:sz w:val="20"/>
              </w:rPr>
              <w:t xml:space="preserve"> Ifølge aftale kan vi komme på rundvisning. Her får vi indsigt hvilke spændende dyr man kan have derhjemme. Der er mulighed for at spise madpakker i hyggelige omgivelser.</w:t>
            </w:r>
          </w:p>
          <w:p w14:paraId="56B757E9" w14:textId="77777777" w:rsidR="00EE6351" w:rsidRPr="004F4AE5" w:rsidRDefault="00EE6351" w:rsidP="00EE6351">
            <w:pPr>
              <w:pStyle w:val="Tekst5bl"/>
              <w:rPr>
                <w:bCs/>
                <w:color w:val="auto"/>
                <w:sz w:val="20"/>
              </w:rPr>
            </w:pPr>
            <w:r w:rsidRPr="004F4AE5">
              <w:rPr>
                <w:bCs/>
                <w:color w:val="auto"/>
                <w:sz w:val="20"/>
              </w:rPr>
              <w:t xml:space="preserve">Lokal sø: </w:t>
            </w:r>
          </w:p>
          <w:p w14:paraId="52B47A6B" w14:textId="77777777" w:rsidR="00EE6351" w:rsidRPr="00EE6351" w:rsidRDefault="00EE6351" w:rsidP="00EE6351">
            <w:pPr>
              <w:pStyle w:val="Tekst5bl"/>
              <w:rPr>
                <w:b w:val="0"/>
                <w:color w:val="auto"/>
                <w:sz w:val="20"/>
              </w:rPr>
            </w:pPr>
            <w:r w:rsidRPr="00EE6351">
              <w:rPr>
                <w:b w:val="0"/>
                <w:color w:val="auto"/>
                <w:sz w:val="20"/>
              </w:rPr>
              <w:t>Den lokale sø indbyder til fordybelse i naturen og dyrelivet i søen. Haletudserne bliver ofte betragtet her.</w:t>
            </w:r>
          </w:p>
          <w:p w14:paraId="7A4DCEEF" w14:textId="77777777" w:rsidR="00EE6351" w:rsidRPr="004F4AE5" w:rsidRDefault="00EE6351" w:rsidP="00EE6351">
            <w:pPr>
              <w:pStyle w:val="Tekst5bl"/>
              <w:rPr>
                <w:bCs/>
                <w:color w:val="auto"/>
                <w:sz w:val="20"/>
              </w:rPr>
            </w:pPr>
            <w:r w:rsidRPr="004F4AE5">
              <w:rPr>
                <w:bCs/>
                <w:color w:val="auto"/>
                <w:sz w:val="20"/>
              </w:rPr>
              <w:t>Lødderup Friskole:</w:t>
            </w:r>
          </w:p>
          <w:p w14:paraId="25DDAE4D" w14:textId="7793C635" w:rsidR="00EE6351" w:rsidRPr="00EE6351" w:rsidRDefault="00EE6351" w:rsidP="00EE6351">
            <w:pPr>
              <w:pStyle w:val="Tekst5bl"/>
              <w:rPr>
                <w:b w:val="0"/>
                <w:color w:val="auto"/>
                <w:sz w:val="20"/>
              </w:rPr>
            </w:pPr>
            <w:r w:rsidRPr="00EE6351">
              <w:rPr>
                <w:b w:val="0"/>
                <w:color w:val="auto"/>
                <w:sz w:val="20"/>
              </w:rPr>
              <w:t xml:space="preserve">Friskolen bruges flittigt. De mange faciliteter såsom gymnastiksale, værkstedet og musiklokalet mfl. Giver en mulighed for mange udfoldelser og </w:t>
            </w:r>
            <w:proofErr w:type="spellStart"/>
            <w:r w:rsidRPr="00EE6351">
              <w:rPr>
                <w:b w:val="0"/>
                <w:color w:val="auto"/>
                <w:sz w:val="20"/>
              </w:rPr>
              <w:t>oplevelser.Når</w:t>
            </w:r>
            <w:proofErr w:type="spellEnd"/>
            <w:r w:rsidRPr="00EE6351">
              <w:rPr>
                <w:b w:val="0"/>
                <w:color w:val="auto"/>
                <w:sz w:val="20"/>
              </w:rPr>
              <w:t xml:space="preserve"> skolen har forskellige arrangementer, deltager vi ofte heri. Eks. Teater ugen, motionsdagen eller x </w:t>
            </w:r>
            <w:proofErr w:type="spellStart"/>
            <w:r w:rsidRPr="00EE6351">
              <w:rPr>
                <w:b w:val="0"/>
                <w:color w:val="auto"/>
                <w:sz w:val="20"/>
              </w:rPr>
              <w:t>factor.Vi</w:t>
            </w:r>
            <w:proofErr w:type="spellEnd"/>
            <w:r w:rsidRPr="00EE6351">
              <w:rPr>
                <w:b w:val="0"/>
                <w:color w:val="auto"/>
                <w:sz w:val="20"/>
              </w:rPr>
              <w:t xml:space="preserve"> bruger også skolen til ”udflugtssted”, - så medbringer vi madpakker og undersøger området eks. Hvem kan finde køkkenet osv., på den måde får børnene et bredt kendskab til skolen, som bidrager til en god overgang hertil.</w:t>
            </w:r>
          </w:p>
          <w:p w14:paraId="467766AB" w14:textId="77777777" w:rsidR="00EE6351" w:rsidRPr="004F4AE5" w:rsidRDefault="00EE6351" w:rsidP="00EE6351">
            <w:pPr>
              <w:pStyle w:val="Tekst5bl"/>
              <w:rPr>
                <w:bCs/>
                <w:color w:val="auto"/>
                <w:sz w:val="20"/>
              </w:rPr>
            </w:pPr>
            <w:r w:rsidRPr="004F4AE5">
              <w:rPr>
                <w:bCs/>
                <w:color w:val="auto"/>
                <w:sz w:val="20"/>
              </w:rPr>
              <w:t xml:space="preserve">Lokale familier: </w:t>
            </w:r>
          </w:p>
          <w:p w14:paraId="6DAA8676" w14:textId="77777777" w:rsidR="00EE6351" w:rsidRPr="00EE6351" w:rsidRDefault="00EE6351" w:rsidP="00EE6351">
            <w:pPr>
              <w:pStyle w:val="Tekst5bl"/>
              <w:rPr>
                <w:b w:val="0"/>
                <w:color w:val="auto"/>
                <w:sz w:val="20"/>
              </w:rPr>
            </w:pPr>
            <w:r w:rsidRPr="00EE6351">
              <w:rPr>
                <w:b w:val="0"/>
                <w:color w:val="auto"/>
                <w:sz w:val="20"/>
              </w:rPr>
              <w:t>De lokale familier byder på oplevelser såsom høns og frugthave, kastanjer, heste.</w:t>
            </w:r>
          </w:p>
          <w:p w14:paraId="7823A55B" w14:textId="77777777" w:rsidR="00EE6351" w:rsidRPr="004F4AE5" w:rsidRDefault="00EE6351" w:rsidP="00EE6351">
            <w:pPr>
              <w:pStyle w:val="Tekst5bl"/>
              <w:rPr>
                <w:bCs/>
                <w:color w:val="auto"/>
                <w:sz w:val="20"/>
              </w:rPr>
            </w:pPr>
            <w:r w:rsidRPr="004F4AE5">
              <w:rPr>
                <w:bCs/>
                <w:color w:val="auto"/>
                <w:sz w:val="20"/>
              </w:rPr>
              <w:t>Lokal legeplads, Lødderup/ Nykøbing</w:t>
            </w:r>
          </w:p>
          <w:p w14:paraId="0A8B8F18" w14:textId="77777777" w:rsidR="00EE6351" w:rsidRPr="00EE6351" w:rsidRDefault="00EE6351" w:rsidP="00EE6351">
            <w:pPr>
              <w:pStyle w:val="Tekst5bl"/>
              <w:rPr>
                <w:b w:val="0"/>
                <w:color w:val="auto"/>
                <w:sz w:val="20"/>
              </w:rPr>
            </w:pPr>
            <w:r w:rsidRPr="00EE6351">
              <w:rPr>
                <w:b w:val="0"/>
                <w:color w:val="auto"/>
                <w:sz w:val="20"/>
              </w:rPr>
              <w:t>Vi besøger gerne legepladserne der ligger uden for vores matrikel. Herved får børnene nye muligheder for motoriske udfordringer.</w:t>
            </w:r>
          </w:p>
          <w:p w14:paraId="5DE9A1C3" w14:textId="77777777" w:rsidR="00EE6351" w:rsidRPr="004F4AE5" w:rsidRDefault="00EE6351" w:rsidP="00EE6351">
            <w:pPr>
              <w:pStyle w:val="Tekst5bl"/>
              <w:rPr>
                <w:bCs/>
                <w:color w:val="auto"/>
                <w:sz w:val="20"/>
              </w:rPr>
            </w:pPr>
            <w:r w:rsidRPr="004F4AE5">
              <w:rPr>
                <w:bCs/>
                <w:color w:val="auto"/>
                <w:sz w:val="20"/>
              </w:rPr>
              <w:t>Kulturmødet:</w:t>
            </w:r>
          </w:p>
          <w:p w14:paraId="66EFAEB2" w14:textId="77777777" w:rsidR="00EE6351" w:rsidRPr="00EE6351" w:rsidRDefault="00EE6351" w:rsidP="00EE6351">
            <w:pPr>
              <w:pStyle w:val="Tekst5bl"/>
              <w:rPr>
                <w:b w:val="0"/>
                <w:color w:val="auto"/>
                <w:sz w:val="20"/>
              </w:rPr>
            </w:pPr>
            <w:r w:rsidRPr="00EE6351">
              <w:rPr>
                <w:b w:val="0"/>
                <w:color w:val="auto"/>
                <w:sz w:val="20"/>
              </w:rPr>
              <w:t>Vi deltager i den årlige kultur møde i Nykøbing.</w:t>
            </w:r>
          </w:p>
          <w:p w14:paraId="73B11139" w14:textId="5455C670" w:rsidR="00EE6351" w:rsidRPr="000301BE" w:rsidRDefault="004F4AE5" w:rsidP="00EE6351">
            <w:pPr>
              <w:pStyle w:val="Tekst5bl"/>
              <w:rPr>
                <w:bCs/>
                <w:color w:val="auto"/>
                <w:sz w:val="20"/>
              </w:rPr>
            </w:pPr>
            <w:r w:rsidRPr="000301BE">
              <w:rPr>
                <w:bCs/>
                <w:color w:val="auto"/>
                <w:sz w:val="20"/>
              </w:rPr>
              <w:t>Handelsstandsforeningens</w:t>
            </w:r>
            <w:r w:rsidR="00EE6351" w:rsidRPr="000301BE">
              <w:rPr>
                <w:bCs/>
                <w:color w:val="auto"/>
                <w:sz w:val="20"/>
              </w:rPr>
              <w:t xml:space="preserve"> arrangementer:</w:t>
            </w:r>
          </w:p>
          <w:p w14:paraId="6AEEADF1" w14:textId="0C4C5E1B" w:rsidR="00EE6351" w:rsidRPr="00EE6351" w:rsidRDefault="00EE6351" w:rsidP="00EE6351">
            <w:pPr>
              <w:pStyle w:val="Tekst5bl"/>
              <w:rPr>
                <w:b w:val="0"/>
                <w:color w:val="auto"/>
                <w:sz w:val="20"/>
              </w:rPr>
            </w:pPr>
            <w:r w:rsidRPr="00EE6351">
              <w:rPr>
                <w:b w:val="0"/>
                <w:color w:val="auto"/>
                <w:sz w:val="20"/>
              </w:rPr>
              <w:t>Handels sta</w:t>
            </w:r>
            <w:r w:rsidR="000301BE">
              <w:rPr>
                <w:b w:val="0"/>
                <w:color w:val="auto"/>
                <w:sz w:val="20"/>
              </w:rPr>
              <w:t>n</w:t>
            </w:r>
            <w:r w:rsidRPr="00EE6351">
              <w:rPr>
                <w:b w:val="0"/>
                <w:color w:val="auto"/>
                <w:sz w:val="20"/>
              </w:rPr>
              <w:t xml:space="preserve">dsforeningen har i løbet af året mange forskellige arrangementer. Byen bliver ofte pyntet til de forskellige højtider, og flere indslag kan opleves. </w:t>
            </w:r>
          </w:p>
          <w:p w14:paraId="0251B42D" w14:textId="77777777" w:rsidR="00EE6351" w:rsidRPr="000301BE" w:rsidRDefault="00EE6351" w:rsidP="00EE6351">
            <w:pPr>
              <w:pStyle w:val="Tekst5bl"/>
              <w:rPr>
                <w:bCs/>
                <w:color w:val="auto"/>
                <w:sz w:val="20"/>
              </w:rPr>
            </w:pPr>
            <w:r w:rsidRPr="000301BE">
              <w:rPr>
                <w:bCs/>
                <w:color w:val="auto"/>
                <w:sz w:val="20"/>
              </w:rPr>
              <w:t>Limfjordsteateret:</w:t>
            </w:r>
          </w:p>
          <w:p w14:paraId="1379E3D7" w14:textId="77777777" w:rsidR="00EE6351" w:rsidRPr="00EE6351" w:rsidRDefault="00EE6351" w:rsidP="00EE6351">
            <w:pPr>
              <w:pStyle w:val="Tekst5bl"/>
              <w:rPr>
                <w:b w:val="0"/>
                <w:color w:val="auto"/>
                <w:sz w:val="20"/>
              </w:rPr>
            </w:pPr>
            <w:r w:rsidRPr="00EE6351">
              <w:rPr>
                <w:b w:val="0"/>
                <w:color w:val="auto"/>
                <w:sz w:val="20"/>
              </w:rPr>
              <w:t>Vi deltager i de forestillinger der udbydes til den aldersgruppe vi repræsenterer.</w:t>
            </w:r>
          </w:p>
          <w:p w14:paraId="4836A719" w14:textId="77777777" w:rsidR="00EE6351" w:rsidRPr="000301BE" w:rsidRDefault="00EE6351" w:rsidP="00EE6351">
            <w:pPr>
              <w:pStyle w:val="Tekst5bl"/>
              <w:rPr>
                <w:bCs/>
                <w:color w:val="auto"/>
                <w:sz w:val="20"/>
              </w:rPr>
            </w:pPr>
            <w:r w:rsidRPr="000301BE">
              <w:rPr>
                <w:bCs/>
                <w:color w:val="auto"/>
                <w:sz w:val="20"/>
              </w:rPr>
              <w:t>Dueholmkloster:</w:t>
            </w:r>
          </w:p>
          <w:p w14:paraId="73B54EEF" w14:textId="77777777" w:rsidR="00EE6351" w:rsidRPr="00EE6351" w:rsidRDefault="00EE6351" w:rsidP="00EE6351">
            <w:pPr>
              <w:pStyle w:val="Tekst5bl"/>
              <w:rPr>
                <w:b w:val="0"/>
                <w:color w:val="auto"/>
                <w:sz w:val="20"/>
              </w:rPr>
            </w:pPr>
            <w:r w:rsidRPr="00EE6351">
              <w:rPr>
                <w:b w:val="0"/>
                <w:color w:val="auto"/>
                <w:sz w:val="20"/>
              </w:rPr>
              <w:t>Museet byder på mange spændende udstillinger, flere af disse besøger vi.</w:t>
            </w:r>
          </w:p>
          <w:p w14:paraId="1DCEEB2D" w14:textId="77777777" w:rsidR="00EE6351" w:rsidRPr="000301BE" w:rsidRDefault="00EE6351" w:rsidP="00EE6351">
            <w:pPr>
              <w:pStyle w:val="Tekst5bl"/>
              <w:rPr>
                <w:bCs/>
                <w:color w:val="auto"/>
                <w:sz w:val="20"/>
              </w:rPr>
            </w:pPr>
            <w:r w:rsidRPr="000301BE">
              <w:rPr>
                <w:bCs/>
                <w:color w:val="auto"/>
                <w:sz w:val="20"/>
              </w:rPr>
              <w:t>Ejerslev havn:</w:t>
            </w:r>
          </w:p>
          <w:p w14:paraId="2620DCE4" w14:textId="77777777" w:rsidR="00EE6351" w:rsidRPr="00EE6351" w:rsidRDefault="00EE6351" w:rsidP="00EE6351">
            <w:pPr>
              <w:pStyle w:val="Tekst5bl"/>
              <w:rPr>
                <w:b w:val="0"/>
                <w:color w:val="auto"/>
                <w:sz w:val="20"/>
              </w:rPr>
            </w:pPr>
            <w:r w:rsidRPr="00EE6351">
              <w:rPr>
                <w:b w:val="0"/>
                <w:color w:val="auto"/>
                <w:sz w:val="20"/>
              </w:rPr>
              <w:t>Børnehaven og de ældste vuggestuebørn har en årlig udflugt med bus til Ejerslev havn. Området er skønt, med strand, havn, Lagunen, moler mm. Der kan udforskes nogle ting, som ikke kan hjemme i hverdagen i Uglereden</w:t>
            </w:r>
          </w:p>
          <w:p w14:paraId="335C2684" w14:textId="4CDD985E" w:rsidR="0040554A" w:rsidRPr="00E57D42" w:rsidRDefault="00EE6351" w:rsidP="00EE6351">
            <w:pPr>
              <w:pStyle w:val="Tekst3"/>
            </w:pPr>
            <w:r w:rsidRPr="00EE6351">
              <w:t>Udarbejdet sidst den. 24/6 2024</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67343BBF" w14:textId="77777777" w:rsidR="00DF51E4" w:rsidRDefault="00CC3308" w:rsidP="00CC3308">
            <w:pPr>
              <w:pStyle w:val="Tekst3"/>
            </w:pPr>
            <w:r>
              <w:t xml:space="preserve">Eksempel fra vuggestuen:  </w:t>
            </w:r>
            <w:r w:rsidR="00DF51E4">
              <w:t xml:space="preserve">Et </w:t>
            </w:r>
            <w:r>
              <w:t xml:space="preserve"> barn</w:t>
            </w:r>
            <w:r w:rsidR="00DF51E4">
              <w:t xml:space="preserve"> trives</w:t>
            </w:r>
            <w:r>
              <w:t xml:space="preserve"> ikke med at sove udenfor i krybbe. I samarbejde med forældrene besluttede personalegruppen, at barnet fremover puttet i børnehavens indendørs soverum sammen med børnehavens sovebørn. Her puttes de af en voksen, der sidder hos børnene, indtil de sover.  Det har givet barnet en større tryghed, og dermed en bedre søvn.</w:t>
            </w:r>
          </w:p>
          <w:p w14:paraId="775877FD" w14:textId="55CF9F81" w:rsidR="00CC3308" w:rsidRDefault="00DF51E4" w:rsidP="00CC3308">
            <w:pPr>
              <w:pStyle w:val="Tekst3"/>
            </w:pPr>
            <w:r>
              <w:t>I vuggestuen</w:t>
            </w:r>
            <w:r w:rsidR="00CC3308">
              <w:t xml:space="preserve"> har opdelt </w:t>
            </w:r>
            <w:r>
              <w:t xml:space="preserve">vi </w:t>
            </w:r>
            <w:r w:rsidR="00CC3308">
              <w:t>de</w:t>
            </w:r>
            <w:r>
              <w:t xml:space="preserve">lt </w:t>
            </w:r>
            <w:r w:rsidR="00CC3308">
              <w:t xml:space="preserve"> fælles opholdsrum</w:t>
            </w:r>
            <w:r w:rsidR="007C6F19">
              <w:t>met</w:t>
            </w:r>
            <w:r w:rsidR="00CC3308">
              <w:t xml:space="preserve"> op i flere små rum, så det indbyder til forskellige lege. Eks, motorikbane, dukkekrog, legekøkkenafdeling. Udenfor er legepladsen ligeledes opdelt i rum, så der er legehuskrog, legetårn, sansekasser og overdækket sandkasse fordelt rundt i stationer på legepladsen.</w:t>
            </w:r>
          </w:p>
          <w:p w14:paraId="58D058F4" w14:textId="65494328" w:rsidR="00CC3308" w:rsidRDefault="00CC3308" w:rsidP="00CC3308">
            <w:pPr>
              <w:pStyle w:val="Tekst3"/>
            </w:pPr>
            <w:r>
              <w:t xml:space="preserve">I en af børnehavens aldersopdelte grupper, har et barn store vanskeligheder ved at deltage i samlinger. Barnet bliver urolig og forstyrrende og virker frustreret. Vi har derfor justeret rummet således, at der er lavet en afskærmning/hule, hvor barnet kan sidde i en sækkestol med sansemotorisk legetøj, hvilket har hjulpet barnet, så det stadig kan være inkluderet i samlinger, men under trygge rammer. </w:t>
            </w:r>
          </w:p>
          <w:p w14:paraId="07B7AAB6" w14:textId="529287DC" w:rsidR="00CC3308" w:rsidRDefault="00CC3308" w:rsidP="00CC3308">
            <w:pPr>
              <w:pStyle w:val="Tekst3"/>
            </w:pPr>
            <w:r>
              <w:t>Rundt på børnehavens stuer, er rummene ligeledes opdelt i flere små rum, som er med til at give ro til at lege og fordybe sig i små grupper. Eks.: på en stue er rummet opdelt i puderum, legekøkken og købmandsbutik samt sprogrum, hvor enkelte børn kan fordybe sig i billeder med forholdsord/hverdagsord.</w:t>
            </w:r>
          </w:p>
          <w:p w14:paraId="42E62B4D" w14:textId="77777777" w:rsidR="00EF5140" w:rsidRDefault="00CC3308" w:rsidP="00CC3308">
            <w:pPr>
              <w:pStyle w:val="Tekst3"/>
            </w:pPr>
            <w:r>
              <w:t>Ude på børnehavens legeplads er legepladsen opdelt i flere rum, eks: rund cirkel lavet med bøgehæk – bruges til ta’ fat lege mm., Tippi, Tunnel ved udhus m. sandkasse/gange til at lege i, Uglehuset – som er opvarmet, hvor der kan leges med dukkehus, sløjdområde, spille/puslespil/tegneområde.</w:t>
            </w:r>
            <w:r w:rsidR="00EF5140">
              <w:t xml:space="preserve"> </w:t>
            </w:r>
          </w:p>
          <w:p w14:paraId="7604DE1C" w14:textId="34F1FF91" w:rsidR="0040554A" w:rsidRPr="00E57D42" w:rsidRDefault="00EF5140" w:rsidP="00CC3308">
            <w:pPr>
              <w:pStyle w:val="Tekst3"/>
            </w:pPr>
            <w:r>
              <w:t>(Noteret 18 august 2024)</w:t>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6EC4A94E">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49DE4332">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Default="00FD10EB" w:rsidP="00FD10EB">
            <w:pPr>
              <w:pStyle w:val="Bullettekst3rd"/>
              <w:spacing w:after="240"/>
            </w:pPr>
            <w:r w:rsidRPr="00DB3B26">
              <w:t>Ses i samspil med de øvrige læreplanstemaer.</w:t>
            </w:r>
          </w:p>
          <w:p w14:paraId="55C46DF5" w14:textId="469567A3" w:rsidR="00F201A4" w:rsidRDefault="0093064E" w:rsidP="00F201A4">
            <w:r w:rsidRPr="00D65F63">
              <w:t>Vi arbejder med den alsidige personlige udvikling i mange forskellige situationer</w:t>
            </w:r>
            <w:r>
              <w:t>,</w:t>
            </w:r>
            <w:r w:rsidRPr="00D65F63">
              <w:t xml:space="preserve"> og oplevelser i løbet af dagen</w:t>
            </w:r>
            <w:r>
              <w:t>,</w:t>
            </w:r>
            <w:r w:rsidRPr="00D65F63">
              <w:t xml:space="preserve"> både i vuggestuen og i børnehaven. Det kan være i dagligdagens praktiske gøremål, hvor børnene </w:t>
            </w:r>
            <w:r w:rsidRPr="00D65F63">
              <w:lastRenderedPageBreak/>
              <w:t>inddrages for at få en fornemmelse af</w:t>
            </w:r>
            <w:r>
              <w:t>,</w:t>
            </w:r>
            <w:r w:rsidRPr="00D65F63">
              <w:t xml:space="preserve"> at kunne mestre og føle sig nyttig. Vi skaber en fælles opmærksomhed i sociale sammenhænge og lader alle børnene komme til orde. Rim, remser og fagter sange er gode til</w:t>
            </w:r>
            <w:r>
              <w:t>,</w:t>
            </w:r>
            <w:r w:rsidRPr="00D65F63">
              <w:t xml:space="preserve"> at give den fælles opmærksomhed i formiddagssamlingen. Derudover har vi fokus på den alsidige personlige i hverdagssituationer</w:t>
            </w:r>
            <w:r>
              <w:t>,</w:t>
            </w:r>
            <w:r w:rsidRPr="00D65F63">
              <w:t xml:space="preserve"> som </w:t>
            </w:r>
            <w:r>
              <w:t xml:space="preserve">f.eks. selv </w:t>
            </w:r>
            <w:r w:rsidRPr="00D65F63">
              <w:t>at tage tøj på i garderoben. Vi er opmærksomme på barnets nærmeste udviklingszone</w:t>
            </w:r>
            <w:r>
              <w:t>,</w:t>
            </w:r>
            <w:r w:rsidRPr="00D65F63">
              <w:t xml:space="preserve"> og at barnet bliver så selvhjulpen som muligt. </w:t>
            </w:r>
            <w:r w:rsidR="00F201A4">
              <w:t>(Noteret 4/9 2024)</w:t>
            </w:r>
          </w:p>
          <w:p w14:paraId="7DF41AA3" w14:textId="77777777" w:rsidR="007A7DE5" w:rsidRDefault="007A7DE5" w:rsidP="00F201A4"/>
          <w:p w14:paraId="0A49FA05" w14:textId="0C0D2EED" w:rsidR="001266DE" w:rsidRDefault="005D3452" w:rsidP="001266DE">
            <w:r w:rsidRPr="005D3452">
              <w:rPr>
                <w:b/>
                <w:bCs/>
              </w:rPr>
              <w:t>Formiddagsmad som eksempel:</w:t>
            </w:r>
            <w:r>
              <w:t xml:space="preserve"> </w:t>
            </w:r>
            <w:r w:rsidRPr="005D3452">
              <w:t>Faste rutiner og rammer omkring formiddagsmaden giver barnets tryghed og forudsigelighed</w:t>
            </w:r>
            <w:r>
              <w:t xml:space="preserve">. </w:t>
            </w:r>
            <w:r w:rsidRPr="005D3452">
              <w:t>Vi sidder ved små borde, har faste rutiner og giver plads til det enkelte barn. Børnene ved hvad der skal ske og de klarer selv at hente drikkedunke og smøre deres mad og får fornemmelse af at kunne mestre.</w:t>
            </w:r>
            <w:r w:rsidR="001266DE">
              <w:t xml:space="preserve"> Vi </w:t>
            </w:r>
            <w:r w:rsidR="00A92871">
              <w:t>inddrager</w:t>
            </w:r>
            <w:r w:rsidR="001266DE">
              <w:t xml:space="preserve"> vejret i sange og snakker om det</w:t>
            </w:r>
          </w:p>
          <w:p w14:paraId="094A8BC6" w14:textId="61B43DF6" w:rsidR="007A7DE5" w:rsidRPr="005D3452" w:rsidRDefault="001266DE" w:rsidP="001266DE">
            <w:r>
              <w:t>Vi synger sange</w:t>
            </w:r>
            <w:r w:rsidR="00DF5DD8">
              <w:t xml:space="preserve"> til formiddagsmaden</w:t>
            </w:r>
            <w:r>
              <w:t xml:space="preserve"> der tager udgangspunkt i vejret og årstiden. Det giver anledning til at snakke om vejret og hvilken påklædning der skal til.</w:t>
            </w:r>
            <w:r w:rsidR="002A0364">
              <w:t xml:space="preserve"> Her inddrages derfor også andet læreplanstem</w:t>
            </w:r>
            <w:r w:rsidR="00775CE0">
              <w:t>a ”</w:t>
            </w:r>
            <w:r w:rsidR="008B5830">
              <w:t>N</w:t>
            </w:r>
            <w:r w:rsidR="00775CE0">
              <w:t>atur, udeliv og science”</w:t>
            </w:r>
          </w:p>
          <w:p w14:paraId="6B6E8FF4" w14:textId="77777777" w:rsidR="00876BD3" w:rsidRPr="005D3452" w:rsidRDefault="00876BD3" w:rsidP="00F201A4"/>
          <w:p w14:paraId="7DBF9787" w14:textId="77777777" w:rsidR="00876BD3" w:rsidRPr="00D65F63" w:rsidRDefault="00876BD3" w:rsidP="00F201A4"/>
          <w:p w14:paraId="5ADF22DE" w14:textId="6BBB4171" w:rsidR="0093064E" w:rsidRDefault="0093064E" w:rsidP="0093064E"/>
          <w:p w14:paraId="045A0D98" w14:textId="59761F56" w:rsidR="00373C52" w:rsidRPr="007400E9" w:rsidRDefault="00373C52" w:rsidP="008F1061">
            <w:pPr>
              <w:pStyle w:val="Tekst3"/>
            </w:pPr>
          </w:p>
        </w:tc>
      </w:tr>
    </w:tbl>
    <w:p w14:paraId="5368B15D" w14:textId="77777777" w:rsidR="001D4135" w:rsidRDefault="001D4135" w:rsidP="00A80601">
      <w:r>
        <w:lastRenderedPageBreak/>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26C9007">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Default="005D3542" w:rsidP="00977D42">
            <w:pPr>
              <w:pStyle w:val="Tekst5rd"/>
              <w:spacing w:after="0"/>
            </w:pPr>
            <w:r w:rsidRPr="005D3542">
              <w:t>Hvordan understøtter vores pædagogiske læringsmiljø børnenes sociale udvikling?</w:t>
            </w:r>
          </w:p>
          <w:p w14:paraId="2538E325" w14:textId="77777777" w:rsidR="003B4C9C" w:rsidRDefault="005D3542" w:rsidP="00977D42">
            <w:pPr>
              <w:pStyle w:val="Tekst1rd"/>
              <w:spacing w:after="0"/>
            </w:pPr>
            <w:r w:rsidRPr="005D3542">
              <w:t>Herunder, hvordan vores pædagogiske læringsmiljø:</w:t>
            </w:r>
          </w:p>
          <w:p w14:paraId="126EDA69" w14:textId="77777777" w:rsidR="005D3542" w:rsidRPr="005D3542" w:rsidRDefault="005D3542" w:rsidP="00977D42">
            <w:pPr>
              <w:pStyle w:val="Bullettekst3rd"/>
              <w:spacing w:after="0"/>
            </w:pPr>
            <w:r w:rsidRPr="005D3542">
              <w:t>Understøtter de to pædagogiske mål for temaet Social udvikling</w:t>
            </w:r>
            <w:r w:rsidRPr="005D3542" w:rsidDel="00E42A94">
              <w:t xml:space="preserve"> </w:t>
            </w:r>
          </w:p>
          <w:p w14:paraId="41BDAB10" w14:textId="77777777" w:rsidR="005D3542" w:rsidRPr="005D3542" w:rsidRDefault="005D3542" w:rsidP="00977D42">
            <w:pPr>
              <w:pStyle w:val="Bullettekst3rd"/>
              <w:spacing w:after="0"/>
            </w:pPr>
            <w:r w:rsidRPr="005D3542">
              <w:t xml:space="preserve">Tager udgangspunkt i det fælles pædagogiske grundlag </w:t>
            </w:r>
          </w:p>
          <w:p w14:paraId="0AF974A4" w14:textId="77777777" w:rsidR="00FD5D1E" w:rsidRDefault="005D3542" w:rsidP="00977D42">
            <w:pPr>
              <w:pStyle w:val="Bullettekst3rd"/>
              <w:spacing w:after="0"/>
            </w:pPr>
            <w:r w:rsidRPr="005D3542">
              <w:t>Ses i samspil med de øvrige læreplanstemaer</w:t>
            </w:r>
          </w:p>
          <w:p w14:paraId="24585224" w14:textId="6EE500FA" w:rsidR="003B4C9C" w:rsidRDefault="003B4C9C" w:rsidP="00FD5D1E">
            <w:pPr>
              <w:pStyle w:val="Bullettekst3rd"/>
              <w:numPr>
                <w:ilvl w:val="0"/>
                <w:numId w:val="0"/>
              </w:numPr>
              <w:spacing w:after="0"/>
              <w:ind w:left="227"/>
            </w:pPr>
          </w:p>
          <w:p w14:paraId="4A3D9F75" w14:textId="6157B3EF" w:rsidR="00C233CA" w:rsidRDefault="00C233CA" w:rsidP="00977D42">
            <w:pPr>
              <w:pStyle w:val="Bullettekst3rd"/>
              <w:numPr>
                <w:ilvl w:val="0"/>
                <w:numId w:val="0"/>
              </w:numPr>
              <w:spacing w:after="0"/>
              <w:rPr>
                <w:color w:val="auto"/>
              </w:rPr>
            </w:pPr>
            <w:r w:rsidRPr="00C233CA">
              <w:rPr>
                <w:color w:val="auto"/>
              </w:rPr>
              <w:t xml:space="preserve">Der er fokus på den sociale udvikling i dagligdagen. Vi øver børnene i at kunne indgå i sociale fællesskaber og hvordan man agerer i sociale sammenhænge. Den sociale udvikling foregår, når vi eks har samling, i garderoben, på legepladsen, fri leg og kreative aktiviteter. Børnene skal lære de sociale spilleregler og øve sig i at være en del af et socialt fællesskab. Noteret 29/8 2019 </w:t>
            </w:r>
          </w:p>
          <w:p w14:paraId="71752F7B" w14:textId="77777777" w:rsidR="00CF661C" w:rsidRDefault="00CF661C" w:rsidP="00977D42">
            <w:pPr>
              <w:pStyle w:val="Bullettekst3rd"/>
              <w:numPr>
                <w:ilvl w:val="0"/>
                <w:numId w:val="0"/>
              </w:numPr>
              <w:spacing w:after="0"/>
              <w:rPr>
                <w:color w:val="auto"/>
              </w:rPr>
            </w:pPr>
          </w:p>
          <w:p w14:paraId="1AB8E5A0" w14:textId="1564E81C" w:rsidR="00C05D10" w:rsidRPr="00C05D10" w:rsidRDefault="00CF661C" w:rsidP="00977D42">
            <w:pPr>
              <w:pStyle w:val="Bullettekst3rd"/>
              <w:numPr>
                <w:ilvl w:val="0"/>
                <w:numId w:val="0"/>
              </w:numPr>
              <w:spacing w:after="0" w:line="240" w:lineRule="auto"/>
              <w:ind w:left="227" w:hanging="227"/>
              <w:rPr>
                <w:color w:val="auto"/>
              </w:rPr>
            </w:pPr>
            <w:r>
              <w:rPr>
                <w:color w:val="auto"/>
              </w:rPr>
              <w:t>Eksempel fra Teater</w:t>
            </w:r>
            <w:r w:rsidR="00C05D10">
              <w:rPr>
                <w:color w:val="auto"/>
              </w:rPr>
              <w:t>;</w:t>
            </w:r>
            <w:r w:rsidR="00C05D10">
              <w:t xml:space="preserve"> </w:t>
            </w:r>
            <w:r w:rsidR="00C05D10">
              <w:rPr>
                <w:color w:val="auto"/>
              </w:rPr>
              <w:t>Børnene lærer at g</w:t>
            </w:r>
            <w:r w:rsidR="00C05D10" w:rsidRPr="00C05D10">
              <w:rPr>
                <w:color w:val="auto"/>
              </w:rPr>
              <w:t>ive plads til andre og være en den af et socialt fællesskab</w:t>
            </w:r>
          </w:p>
          <w:p w14:paraId="08DDD7E6" w14:textId="3A458433" w:rsidR="00995AFB" w:rsidRDefault="00C05D10" w:rsidP="00977D42">
            <w:pPr>
              <w:pStyle w:val="Bullettekst3rd"/>
              <w:numPr>
                <w:ilvl w:val="0"/>
                <w:numId w:val="0"/>
              </w:numPr>
              <w:spacing w:after="0" w:line="240" w:lineRule="auto"/>
              <w:ind w:left="227" w:hanging="227"/>
              <w:rPr>
                <w:color w:val="auto"/>
              </w:rPr>
            </w:pPr>
            <w:r w:rsidRPr="00C05D10">
              <w:rPr>
                <w:color w:val="auto"/>
              </w:rPr>
              <w:t>Børnene lærer at vente på det bliver deres tur, og til at lytte til andre.</w:t>
            </w:r>
            <w:r w:rsidR="000C5EF8">
              <w:t xml:space="preserve"> </w:t>
            </w:r>
            <w:r w:rsidR="000C5EF8" w:rsidRPr="000C5EF8">
              <w:rPr>
                <w:color w:val="auto"/>
              </w:rPr>
              <w:t xml:space="preserve"> Børnene øger ordforrådet, og øve</w:t>
            </w:r>
            <w:r w:rsidR="00995AFB">
              <w:rPr>
                <w:color w:val="auto"/>
              </w:rPr>
              <w:t xml:space="preserve">r </w:t>
            </w:r>
          </w:p>
          <w:p w14:paraId="2DC0260B" w14:textId="77777777" w:rsidR="00C364D3" w:rsidRDefault="000C5EF8" w:rsidP="00977D42">
            <w:pPr>
              <w:pStyle w:val="Bullettekst3rd"/>
              <w:numPr>
                <w:ilvl w:val="0"/>
                <w:numId w:val="0"/>
              </w:numPr>
              <w:spacing w:after="0" w:line="240" w:lineRule="auto"/>
              <w:ind w:left="227" w:hanging="227"/>
              <w:rPr>
                <w:color w:val="auto"/>
              </w:rPr>
            </w:pPr>
            <w:r w:rsidRPr="000C5EF8">
              <w:rPr>
                <w:color w:val="auto"/>
              </w:rPr>
              <w:t>nuancer i sproget, eks at hviske og råbe</w:t>
            </w:r>
            <w:r w:rsidR="00C364D3">
              <w:rPr>
                <w:color w:val="auto"/>
              </w:rPr>
              <w:t xml:space="preserve">. </w:t>
            </w:r>
            <w:r w:rsidRPr="000C5EF8">
              <w:rPr>
                <w:color w:val="auto"/>
              </w:rPr>
              <w:t>Ved at se teater øges ordforråd og sætningsopbygning igennem</w:t>
            </w:r>
          </w:p>
          <w:p w14:paraId="33D8CF4D" w14:textId="77777777" w:rsidR="004F7209" w:rsidRDefault="000C5EF8" w:rsidP="00977D42">
            <w:pPr>
              <w:pStyle w:val="Bullettekst3rd"/>
              <w:numPr>
                <w:ilvl w:val="0"/>
                <w:numId w:val="0"/>
              </w:numPr>
              <w:spacing w:after="0" w:line="240" w:lineRule="auto"/>
              <w:ind w:left="227" w:hanging="227"/>
              <w:rPr>
                <w:color w:val="auto"/>
              </w:rPr>
            </w:pPr>
            <w:r w:rsidRPr="000C5EF8">
              <w:rPr>
                <w:color w:val="auto"/>
              </w:rPr>
              <w:t>gentagelser, og i den efterfølgende leg</w:t>
            </w:r>
            <w:r w:rsidR="00C364D3">
              <w:rPr>
                <w:color w:val="auto"/>
              </w:rPr>
              <w:t xml:space="preserve">. Her </w:t>
            </w:r>
            <w:r w:rsidR="0095695C">
              <w:rPr>
                <w:color w:val="auto"/>
              </w:rPr>
              <w:t xml:space="preserve">kommer man </w:t>
            </w:r>
            <w:r w:rsidR="00C364D3">
              <w:rPr>
                <w:color w:val="auto"/>
              </w:rPr>
              <w:t>eksempel</w:t>
            </w:r>
            <w:r w:rsidR="0095695C">
              <w:rPr>
                <w:color w:val="auto"/>
              </w:rPr>
              <w:t xml:space="preserve">vis </w:t>
            </w:r>
            <w:r w:rsidR="004F7209">
              <w:rPr>
                <w:color w:val="auto"/>
              </w:rPr>
              <w:t xml:space="preserve">omkring </w:t>
            </w:r>
            <w:r w:rsidR="004A67D4">
              <w:rPr>
                <w:color w:val="auto"/>
              </w:rPr>
              <w:t>læreplanstemaet ”</w:t>
            </w:r>
            <w:proofErr w:type="spellStart"/>
            <w:r w:rsidR="0095695C">
              <w:rPr>
                <w:color w:val="auto"/>
              </w:rPr>
              <w:t>K</w:t>
            </w:r>
            <w:r w:rsidR="004A67D4">
              <w:rPr>
                <w:color w:val="auto"/>
              </w:rPr>
              <w:t>ommu</w:t>
            </w:r>
            <w:proofErr w:type="spellEnd"/>
          </w:p>
          <w:p w14:paraId="6040D229" w14:textId="77777777" w:rsidR="00FB4785" w:rsidRDefault="004A67D4" w:rsidP="00977D42">
            <w:pPr>
              <w:pStyle w:val="Bullettekst3rd"/>
              <w:numPr>
                <w:ilvl w:val="0"/>
                <w:numId w:val="0"/>
              </w:numPr>
              <w:spacing w:after="0" w:line="240" w:lineRule="auto"/>
              <w:ind w:left="227" w:hanging="227"/>
              <w:rPr>
                <w:color w:val="auto"/>
              </w:rPr>
            </w:pPr>
            <w:proofErr w:type="spellStart"/>
            <w:r>
              <w:rPr>
                <w:color w:val="auto"/>
              </w:rPr>
              <w:t>nikation</w:t>
            </w:r>
            <w:proofErr w:type="spellEnd"/>
            <w:r>
              <w:rPr>
                <w:color w:val="auto"/>
              </w:rPr>
              <w:t xml:space="preserve"> og sprog”</w:t>
            </w:r>
            <w:r w:rsidR="00316E8F">
              <w:rPr>
                <w:color w:val="auto"/>
              </w:rPr>
              <w:t>.</w:t>
            </w:r>
            <w:r w:rsidR="00316E8F">
              <w:t xml:space="preserve"> </w:t>
            </w:r>
            <w:r w:rsidR="00316E8F" w:rsidRPr="00316E8F">
              <w:rPr>
                <w:color w:val="auto"/>
              </w:rPr>
              <w:t>De voksne viser forskellige teaterstykker og igennem egen virke opfordres børnene til at</w:t>
            </w:r>
            <w:r w:rsidR="00FB4785">
              <w:rPr>
                <w:color w:val="auto"/>
              </w:rPr>
              <w:t xml:space="preserve"> </w:t>
            </w:r>
          </w:p>
          <w:p w14:paraId="61EB2875" w14:textId="77777777" w:rsidR="00977D42" w:rsidRDefault="00316E8F" w:rsidP="00977D42">
            <w:pPr>
              <w:pStyle w:val="Bullettekst3rd"/>
              <w:numPr>
                <w:ilvl w:val="0"/>
                <w:numId w:val="0"/>
              </w:numPr>
              <w:spacing w:after="0" w:line="240" w:lineRule="auto"/>
              <w:ind w:left="227" w:hanging="227"/>
              <w:rPr>
                <w:color w:val="auto"/>
              </w:rPr>
            </w:pPr>
            <w:r w:rsidRPr="00316E8F">
              <w:rPr>
                <w:color w:val="auto"/>
              </w:rPr>
              <w:t xml:space="preserve">deltage. De voksne støtter og vejleder barnet nænsomt igennem forestillingen. Derudover bidrager de </w:t>
            </w:r>
          </w:p>
          <w:p w14:paraId="4F5292B3" w14:textId="74777B76" w:rsidR="00977D42" w:rsidRDefault="00316E8F" w:rsidP="00977D42">
            <w:pPr>
              <w:pStyle w:val="Bullettekst3rd"/>
              <w:numPr>
                <w:ilvl w:val="0"/>
                <w:numId w:val="0"/>
              </w:numPr>
              <w:spacing w:after="0" w:line="240" w:lineRule="auto"/>
              <w:ind w:left="227" w:hanging="227"/>
              <w:rPr>
                <w:color w:val="auto"/>
              </w:rPr>
            </w:pPr>
            <w:r w:rsidRPr="00316E8F">
              <w:rPr>
                <w:color w:val="auto"/>
              </w:rPr>
              <w:t>voksne me</w:t>
            </w:r>
            <w:r w:rsidR="007F00B6">
              <w:rPr>
                <w:color w:val="auto"/>
              </w:rPr>
              <w:t xml:space="preserve">d </w:t>
            </w:r>
            <w:r w:rsidR="00685C91">
              <w:rPr>
                <w:color w:val="auto"/>
              </w:rPr>
              <w:t>spæn</w:t>
            </w:r>
            <w:r w:rsidRPr="00316E8F">
              <w:rPr>
                <w:color w:val="auto"/>
              </w:rPr>
              <w:t xml:space="preserve">dende rekvisitter som understøtter børnenes interesse for deltagelse. De voksne har </w:t>
            </w:r>
          </w:p>
          <w:p w14:paraId="074299E3" w14:textId="77777777" w:rsidR="00977D42" w:rsidRDefault="00316E8F" w:rsidP="00977D42">
            <w:pPr>
              <w:pStyle w:val="Bullettekst3rd"/>
              <w:numPr>
                <w:ilvl w:val="0"/>
                <w:numId w:val="0"/>
              </w:numPr>
              <w:spacing w:after="0" w:line="240" w:lineRule="auto"/>
              <w:ind w:left="227" w:hanging="227"/>
              <w:rPr>
                <w:color w:val="auto"/>
              </w:rPr>
            </w:pPr>
            <w:r w:rsidRPr="00316E8F">
              <w:rPr>
                <w:color w:val="auto"/>
              </w:rPr>
              <w:t xml:space="preserve">øje for om der er behov for særlig støtte under forestillingen f.eks. at sidde på skødet. Genkendelighed er </w:t>
            </w:r>
          </w:p>
          <w:p w14:paraId="6D50C537" w14:textId="77777777" w:rsidR="00977D42" w:rsidRDefault="00316E8F" w:rsidP="00977D42">
            <w:pPr>
              <w:pStyle w:val="Bullettekst3rd"/>
              <w:numPr>
                <w:ilvl w:val="0"/>
                <w:numId w:val="0"/>
              </w:numPr>
              <w:spacing w:after="0" w:line="240" w:lineRule="auto"/>
              <w:ind w:left="227" w:hanging="227"/>
              <w:rPr>
                <w:color w:val="auto"/>
              </w:rPr>
            </w:pPr>
            <w:r w:rsidRPr="00316E8F">
              <w:rPr>
                <w:color w:val="auto"/>
              </w:rPr>
              <w:t xml:space="preserve">vigtigt for børnene, da det giver en form for tryghed. Når børnene kender ”De tre bukkebruse” rigtig godt, </w:t>
            </w:r>
          </w:p>
          <w:p w14:paraId="07710B8E" w14:textId="77777777" w:rsidR="00977D42" w:rsidRDefault="00316E8F" w:rsidP="00977D42">
            <w:pPr>
              <w:pStyle w:val="Bullettekst3rd"/>
              <w:numPr>
                <w:ilvl w:val="0"/>
                <w:numId w:val="0"/>
              </w:numPr>
              <w:spacing w:after="0" w:line="240" w:lineRule="auto"/>
              <w:ind w:left="227" w:hanging="227"/>
              <w:rPr>
                <w:color w:val="auto"/>
              </w:rPr>
            </w:pPr>
            <w:r w:rsidRPr="00316E8F">
              <w:rPr>
                <w:color w:val="auto"/>
              </w:rPr>
              <w:t xml:space="preserve">styrker det barnet i at deltage og den voksne vil kunne opfordrer barnet til at deltage og støtte barnet der </w:t>
            </w:r>
          </w:p>
          <w:p w14:paraId="4558A49D" w14:textId="2651D0EB" w:rsidR="00CF661C" w:rsidRPr="00685C91" w:rsidRDefault="00316E8F" w:rsidP="00977D42">
            <w:pPr>
              <w:pStyle w:val="Bullettekst3rd"/>
              <w:numPr>
                <w:ilvl w:val="0"/>
                <w:numId w:val="0"/>
              </w:numPr>
              <w:spacing w:after="0" w:line="240" w:lineRule="auto"/>
              <w:ind w:left="227" w:hanging="227"/>
            </w:pPr>
            <w:r w:rsidRPr="00316E8F">
              <w:rPr>
                <w:color w:val="auto"/>
              </w:rPr>
              <w:t>hvor det er svært.</w:t>
            </w:r>
            <w:r w:rsidR="00F81B9B">
              <w:rPr>
                <w:color w:val="auto"/>
              </w:rPr>
              <w:t xml:space="preserve"> Noteret </w:t>
            </w:r>
            <w:r w:rsidR="008E1B94">
              <w:rPr>
                <w:color w:val="auto"/>
              </w:rPr>
              <w:t>5/8 2024</w:t>
            </w:r>
          </w:p>
          <w:p w14:paraId="6B53F3EF" w14:textId="391B2498" w:rsidR="003B4C9C" w:rsidRPr="007400E9" w:rsidRDefault="003B4C9C" w:rsidP="00977D42">
            <w:pPr>
              <w:pStyle w:val="Bullettekst3rd"/>
              <w:numPr>
                <w:ilvl w:val="0"/>
                <w:numId w:val="0"/>
              </w:numPr>
              <w:spacing w:after="0"/>
            </w:pPr>
          </w:p>
        </w:tc>
      </w:tr>
    </w:tbl>
    <w:p w14:paraId="46B63B26" w14:textId="77777777" w:rsidR="00A03759" w:rsidRDefault="00A03759" w:rsidP="00977D42">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64F05151">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F1061">
            <w:pPr>
              <w:pStyle w:val="Tekst1rd"/>
            </w:pPr>
            <w:r w:rsidRPr="005D3542">
              <w:t>Herunder, hvordan vores pædagogiske læringsmiljø:</w:t>
            </w:r>
          </w:p>
          <w:p w14:paraId="781AF55C"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F1061">
            <w:pPr>
              <w:pStyle w:val="Bullettekst3rd"/>
            </w:pPr>
            <w:r w:rsidRPr="005D3542">
              <w:t xml:space="preserve">Tager udgangspunkt i det fælles pædagogiske grundlag </w:t>
            </w:r>
          </w:p>
          <w:p w14:paraId="6B1D80C0" w14:textId="77777777" w:rsidR="00A03759" w:rsidRDefault="00A03759" w:rsidP="008F1061">
            <w:pPr>
              <w:pStyle w:val="Bullettekst3rd"/>
              <w:spacing w:after="240"/>
            </w:pPr>
            <w:r w:rsidRPr="005D3542">
              <w:t>Ses i samspil med de øvrige læreplanstemaer.</w:t>
            </w:r>
          </w:p>
          <w:p w14:paraId="61C31CDE" w14:textId="13ED637F" w:rsidR="007A590B" w:rsidRPr="007A590B" w:rsidRDefault="007A590B" w:rsidP="007A590B">
            <w:pPr>
              <w:pStyle w:val="Bullettekst3rd"/>
              <w:numPr>
                <w:ilvl w:val="0"/>
                <w:numId w:val="0"/>
              </w:numPr>
              <w:ind w:left="227"/>
              <w:rPr>
                <w:color w:val="auto"/>
              </w:rPr>
            </w:pPr>
          </w:p>
          <w:p w14:paraId="15375A13" w14:textId="5030B0F0" w:rsidR="007A590B" w:rsidRDefault="007A590B" w:rsidP="007A590B">
            <w:pPr>
              <w:pStyle w:val="Bullettekst3rd"/>
              <w:numPr>
                <w:ilvl w:val="0"/>
                <w:numId w:val="0"/>
              </w:numPr>
              <w:rPr>
                <w:color w:val="auto"/>
              </w:rPr>
            </w:pPr>
            <w:r w:rsidRPr="007A590B">
              <w:rPr>
                <w:color w:val="auto"/>
              </w:rPr>
              <w:t xml:space="preserve">Der arbejdes med kommunikation og sprog i både vuggestuen og børnehaven i dagligdagen. De voksne kommunikerer </w:t>
            </w:r>
            <w:r w:rsidR="008F080B">
              <w:rPr>
                <w:color w:val="auto"/>
              </w:rPr>
              <w:t xml:space="preserve">med </w:t>
            </w:r>
            <w:r w:rsidRPr="007A590B">
              <w:rPr>
                <w:color w:val="auto"/>
              </w:rPr>
              <w:t>børnene og viser hvordan positiv kommunikation kan bruges i legesituationer på en anerkendende måde. Vi bruger eks.  sproget når vi er i garderoben og børnene skal guides til at tage tøj på. I sociale sammenhænge kan sproget bruges til at kommunikere og fortælle og lade børnene gøre det samme. Man kan også lære børnene at tale med stille stemmer, så man bliver bevist om at få ro på eks spisesituationen</w:t>
            </w:r>
          </w:p>
          <w:p w14:paraId="54E670F6" w14:textId="77777777" w:rsidR="0018099F" w:rsidRDefault="0018099F" w:rsidP="007A590B">
            <w:pPr>
              <w:pStyle w:val="Bullettekst3rd"/>
              <w:numPr>
                <w:ilvl w:val="0"/>
                <w:numId w:val="0"/>
              </w:numPr>
              <w:rPr>
                <w:color w:val="auto"/>
              </w:rPr>
            </w:pPr>
          </w:p>
          <w:p w14:paraId="5F0B7A01" w14:textId="77777777" w:rsidR="009A23B0" w:rsidRPr="0032207D" w:rsidRDefault="008C11FD" w:rsidP="00414CAB">
            <w:pPr>
              <w:pStyle w:val="Bullettekst3rd"/>
              <w:numPr>
                <w:ilvl w:val="0"/>
                <w:numId w:val="0"/>
              </w:numPr>
              <w:spacing w:line="240" w:lineRule="auto"/>
              <w:ind w:left="227" w:hanging="227"/>
              <w:rPr>
                <w:b/>
                <w:bCs/>
                <w:color w:val="auto"/>
              </w:rPr>
            </w:pPr>
            <w:r w:rsidRPr="0032207D">
              <w:rPr>
                <w:b/>
                <w:bCs/>
                <w:color w:val="auto"/>
              </w:rPr>
              <w:t>Eksempel fra praktiske gøremål:</w:t>
            </w:r>
          </w:p>
          <w:p w14:paraId="22B9AA75" w14:textId="1F20F0D4" w:rsidR="003B7D41" w:rsidRDefault="003B7D41" w:rsidP="00414CAB">
            <w:pPr>
              <w:pStyle w:val="Bullettekst3rd"/>
              <w:numPr>
                <w:ilvl w:val="0"/>
                <w:numId w:val="0"/>
              </w:numPr>
              <w:spacing w:line="240" w:lineRule="auto"/>
              <w:ind w:left="227" w:hanging="227"/>
              <w:rPr>
                <w:color w:val="auto"/>
              </w:rPr>
            </w:pPr>
            <w:r>
              <w:rPr>
                <w:color w:val="auto"/>
              </w:rPr>
              <w:t>Man kommunikere</w:t>
            </w:r>
            <w:r w:rsidR="0032207D">
              <w:rPr>
                <w:color w:val="auto"/>
              </w:rPr>
              <w:t>r</w:t>
            </w:r>
            <w:r>
              <w:rPr>
                <w:color w:val="auto"/>
              </w:rPr>
              <w:t xml:space="preserve"> omkring hvad der skal gøres og hvor barnet kan hjælpe til.</w:t>
            </w:r>
          </w:p>
          <w:p w14:paraId="41B1A813" w14:textId="77777777" w:rsidR="004A64CF" w:rsidRDefault="008C11FD" w:rsidP="00414CAB">
            <w:pPr>
              <w:pStyle w:val="Bullettekst3rd"/>
              <w:numPr>
                <w:ilvl w:val="0"/>
                <w:numId w:val="0"/>
              </w:numPr>
              <w:spacing w:line="240" w:lineRule="auto"/>
              <w:ind w:left="227" w:hanging="227"/>
              <w:rPr>
                <w:color w:val="auto"/>
              </w:rPr>
            </w:pPr>
            <w:r w:rsidRPr="008C11FD">
              <w:rPr>
                <w:color w:val="auto"/>
              </w:rPr>
              <w:t>Når de inddrages i det praktiske gøremål får de følelsen af at kunne mestrer og bidrage til at hjælpe</w:t>
            </w:r>
            <w:r w:rsidR="000062AF">
              <w:rPr>
                <w:color w:val="auto"/>
              </w:rPr>
              <w:t xml:space="preserve">, det vil </w:t>
            </w:r>
          </w:p>
          <w:p w14:paraId="6032D21F" w14:textId="77777777" w:rsidR="008C062E" w:rsidRDefault="000062AF" w:rsidP="00414CAB">
            <w:pPr>
              <w:pStyle w:val="Bullettekst3rd"/>
              <w:numPr>
                <w:ilvl w:val="0"/>
                <w:numId w:val="0"/>
              </w:numPr>
              <w:spacing w:line="240" w:lineRule="auto"/>
              <w:ind w:left="227" w:hanging="227"/>
              <w:rPr>
                <w:color w:val="auto"/>
              </w:rPr>
            </w:pPr>
            <w:r>
              <w:rPr>
                <w:color w:val="auto"/>
              </w:rPr>
              <w:t>sige at det understøtter den ”Alsidige personlige udvikling”</w:t>
            </w:r>
            <w:r w:rsidR="00A17F86">
              <w:rPr>
                <w:color w:val="auto"/>
              </w:rPr>
              <w:t>. Når børnene hjælper med at sætte ting på plads</w:t>
            </w:r>
            <w:r w:rsidR="008C062E">
              <w:rPr>
                <w:color w:val="auto"/>
              </w:rPr>
              <w:t xml:space="preserve"> </w:t>
            </w:r>
          </w:p>
          <w:p w14:paraId="02F924BB" w14:textId="77777777" w:rsidR="00BF6340" w:rsidRDefault="00A17F86" w:rsidP="00414CAB">
            <w:pPr>
              <w:pStyle w:val="Bullettekst3rd"/>
              <w:numPr>
                <w:ilvl w:val="0"/>
                <w:numId w:val="0"/>
              </w:numPr>
              <w:spacing w:line="240" w:lineRule="auto"/>
              <w:ind w:left="227" w:hanging="227"/>
              <w:rPr>
                <w:color w:val="auto"/>
              </w:rPr>
            </w:pPr>
            <w:r>
              <w:rPr>
                <w:color w:val="auto"/>
              </w:rPr>
              <w:t>i køkkenet,</w:t>
            </w:r>
            <w:r w:rsidR="008C062E">
              <w:t xml:space="preserve"> </w:t>
            </w:r>
            <w:r w:rsidRPr="00A17F86">
              <w:rPr>
                <w:color w:val="auto"/>
              </w:rPr>
              <w:t>mærke</w:t>
            </w:r>
            <w:r w:rsidR="008C062E">
              <w:rPr>
                <w:color w:val="auto"/>
              </w:rPr>
              <w:t xml:space="preserve">r barnet </w:t>
            </w:r>
            <w:r w:rsidRPr="00A17F86">
              <w:rPr>
                <w:color w:val="auto"/>
              </w:rPr>
              <w:t>på forskellige materialer hård/blød, tung/let</w:t>
            </w:r>
            <w:r w:rsidR="008C062E">
              <w:rPr>
                <w:color w:val="auto"/>
              </w:rPr>
              <w:t xml:space="preserve">. </w:t>
            </w:r>
            <w:r w:rsidRPr="00A17F86">
              <w:rPr>
                <w:color w:val="auto"/>
              </w:rPr>
              <w:t xml:space="preserve">hvor meget man kan bære af </w:t>
            </w:r>
            <w:proofErr w:type="spellStart"/>
            <w:r w:rsidRPr="00A17F86">
              <w:rPr>
                <w:color w:val="auto"/>
              </w:rPr>
              <w:t>gan</w:t>
            </w:r>
            <w:proofErr w:type="spellEnd"/>
          </w:p>
          <w:p w14:paraId="3653D4C8" w14:textId="4B514B6B" w:rsidR="0018099F" w:rsidRPr="008C11FD" w:rsidRDefault="00A17F86" w:rsidP="00414CAB">
            <w:pPr>
              <w:pStyle w:val="Bullettekst3rd"/>
              <w:numPr>
                <w:ilvl w:val="0"/>
                <w:numId w:val="0"/>
              </w:numPr>
              <w:spacing w:line="240" w:lineRule="auto"/>
              <w:rPr>
                <w:color w:val="auto"/>
              </w:rPr>
            </w:pPr>
            <w:r w:rsidRPr="00A17F86">
              <w:rPr>
                <w:color w:val="auto"/>
              </w:rPr>
              <w:t>gen uden at tabe</w:t>
            </w:r>
            <w:r>
              <w:rPr>
                <w:color w:val="auto"/>
              </w:rPr>
              <w:t xml:space="preserve"> </w:t>
            </w:r>
            <w:r w:rsidR="00BF6340">
              <w:rPr>
                <w:color w:val="auto"/>
              </w:rPr>
              <w:t xml:space="preserve">mm. </w:t>
            </w:r>
            <w:r w:rsidR="004D3F33">
              <w:rPr>
                <w:color w:val="auto"/>
              </w:rPr>
              <w:t>Her er ”Natur, udeliv og science”</w:t>
            </w:r>
            <w:r w:rsidR="00414CAB">
              <w:rPr>
                <w:color w:val="auto"/>
              </w:rPr>
              <w:t xml:space="preserve"> et læreplanstema som er en del af læringsprocessen. </w:t>
            </w:r>
          </w:p>
          <w:p w14:paraId="65E14055" w14:textId="48F150E1" w:rsidR="00A03759" w:rsidRPr="007400E9" w:rsidRDefault="00A03759" w:rsidP="00316E8F">
            <w:pPr>
              <w:pStyle w:val="Bullettekst3rd"/>
              <w:numPr>
                <w:ilvl w:val="0"/>
                <w:numId w:val="0"/>
              </w:numPr>
            </w:pPr>
          </w:p>
        </w:tc>
      </w:tr>
    </w:tbl>
    <w:p w14:paraId="4AC497A7" w14:textId="7404AAB7" w:rsidR="00126ED6" w:rsidRDefault="00126ED6">
      <w:pPr>
        <w:spacing w:line="240" w:lineRule="auto"/>
      </w:pP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587D960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F1061">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F1061">
            <w:pPr>
              <w:pStyle w:val="Bullettekst3rd"/>
              <w:spacing w:after="240"/>
            </w:pPr>
            <w:r w:rsidRPr="00954E38">
              <w:t>Ses i samspil med de øvrige læreplanstemaer.</w:t>
            </w:r>
          </w:p>
          <w:p w14:paraId="61BF772B" w14:textId="5F2E5325" w:rsidR="00703433" w:rsidRPr="00136D54" w:rsidRDefault="0084524F" w:rsidP="00703433">
            <w:r w:rsidRPr="00136D54">
              <w:t>I dagligdagen bruges kroppen og vores sanser hele tiden. Børnene skal bruge deres krop og bevægelser</w:t>
            </w:r>
            <w:r>
              <w:t>,</w:t>
            </w:r>
            <w:r w:rsidRPr="00136D54">
              <w:t xml:space="preserve"> for at få tøj på i garderoben.</w:t>
            </w:r>
            <w:r w:rsidR="00703433">
              <w:t xml:space="preserve"> </w:t>
            </w:r>
            <w:r>
              <w:t>Legepladsen indbyder til masser og bevægelser til forskellige aldersgrupper.</w:t>
            </w:r>
            <w:r w:rsidRPr="00136D54">
              <w:t xml:space="preserve"> Vi bruger sanserne både bevidst og ubevidst i løbet af dagen. Vi stimulerer sanserne når vi leger </w:t>
            </w:r>
            <w:proofErr w:type="spellStart"/>
            <w:r w:rsidRPr="00136D54">
              <w:t>sanselege</w:t>
            </w:r>
            <w:proofErr w:type="spellEnd"/>
            <w:r w:rsidRPr="00136D54">
              <w:t xml:space="preserve">, </w:t>
            </w:r>
            <w:r w:rsidR="006648C4">
              <w:t>går i græsset med bare fødder</w:t>
            </w:r>
            <w:r w:rsidR="00415E1B">
              <w:t xml:space="preserve"> og ved eks </w:t>
            </w:r>
            <w:r w:rsidRPr="00136D54">
              <w:t>at smage på ting eller mærke på ting.</w:t>
            </w:r>
            <w:r w:rsidR="00703433" w:rsidRPr="00136D54">
              <w:t xml:space="preserve"> </w:t>
            </w:r>
            <w:r w:rsidR="00703433">
              <w:t xml:space="preserve"> Noteret </w:t>
            </w:r>
            <w:r w:rsidR="00703433" w:rsidRPr="00136D54">
              <w:t>21/11 202</w:t>
            </w:r>
            <w:r w:rsidR="00415E1B">
              <w:t>3</w:t>
            </w:r>
            <w:r w:rsidR="00703433" w:rsidRPr="00136D54">
              <w:t xml:space="preserve"> </w:t>
            </w:r>
          </w:p>
          <w:p w14:paraId="6B378031" w14:textId="094B8890" w:rsidR="0084524F" w:rsidRPr="00136D54" w:rsidRDefault="0084524F" w:rsidP="0084524F"/>
          <w:p w14:paraId="53528915" w14:textId="6335F0F9" w:rsidR="002E2D0B" w:rsidRPr="007400E9" w:rsidRDefault="002E2D0B" w:rsidP="00A25DFB">
            <w:pPr>
              <w:pStyle w:val="Tekst3"/>
            </w:pPr>
            <w:r>
              <w:t>Eks gymnastik i naturen</w:t>
            </w:r>
            <w:r w:rsidR="00A25DFB">
              <w:t>: Børnene får en kropforståelse i naturen, da det kræver noget mere at lave gymnastik på ujævnt underlag. Børnene får stimuleret deres primære sanser og rørt deres krop til musikken</w:t>
            </w:r>
            <w:r w:rsidR="004A4586">
              <w:t>.</w:t>
            </w: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4FF72CC6">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Default="00954E38" w:rsidP="008F1061">
            <w:pPr>
              <w:pStyle w:val="Tekst5rd"/>
            </w:pPr>
            <w:r w:rsidRPr="00954E38">
              <w:t>Hvordan understøtter vores pædagogiske læringsmiljø, at børnene gør sig erfaringer med natur, udeliv og science?</w:t>
            </w:r>
          </w:p>
          <w:p w14:paraId="158BBC6D" w14:textId="77777777" w:rsidR="00954E38" w:rsidRDefault="00954E38" w:rsidP="008F1061">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8F1061">
            <w:pPr>
              <w:pStyle w:val="Bullettekst3rd"/>
              <w:spacing w:after="240"/>
            </w:pPr>
            <w:r w:rsidRPr="00954E38">
              <w:t>Ses i samspil med de øvrige læreplanstemaer.</w:t>
            </w:r>
          </w:p>
          <w:p w14:paraId="7D0FC48E" w14:textId="77777777" w:rsidR="00D21636" w:rsidRDefault="007C1475" w:rsidP="00D21636">
            <w:pPr>
              <w:pStyle w:val="Tekst3"/>
            </w:pPr>
            <w:r>
              <w:t xml:space="preserve">Natur, udeliv og science er noget vi bruger i mange af dagligdagens oplevelser. F.eks. når børnene selv skal hælde mælk op og have en kropslig fornemmelse af hvor stor en kraft man kan hælde med. Når man bruger kroppen på legepladsen og hopper i en stor vandpyt, vil man opdage hvad der sker med vandet.  </w:t>
            </w:r>
            <w:r w:rsidR="00D21636">
              <w:t>Noteret 28/9- 2019</w:t>
            </w:r>
          </w:p>
          <w:p w14:paraId="5EFA31EA" w14:textId="712A0F54" w:rsidR="00E633AF" w:rsidRDefault="00DC2359" w:rsidP="00D21636">
            <w:pPr>
              <w:pStyle w:val="Tekst3"/>
            </w:pPr>
            <w:r>
              <w:t>Når d</w:t>
            </w:r>
            <w:r w:rsidR="00E633AF">
              <w:t>er ledes efter smådyr under sten</w:t>
            </w:r>
            <w:r>
              <w:t>, får b</w:t>
            </w:r>
            <w:r w:rsidR="00E633AF">
              <w:t xml:space="preserve">ørnene </w:t>
            </w:r>
            <w:r>
              <w:t>en</w:t>
            </w:r>
            <w:r w:rsidR="00E633AF">
              <w:t xml:space="preserve"> fornemmelse af hvor meget der skal til for at få stenen op.</w:t>
            </w:r>
            <w:r w:rsidR="003B5B8E">
              <w:t xml:space="preserve"> </w:t>
            </w:r>
            <w:r w:rsidR="00E633AF">
              <w:t>Små dyr kigges grundigt på i små glas med lup. Dyret undersøges og man finder ud af hvordan dyret ser ud tæt</w:t>
            </w:r>
            <w:r w:rsidR="003B5B8E">
              <w:t xml:space="preserve"> på.</w:t>
            </w:r>
            <w:r w:rsidR="005B1431">
              <w:t xml:space="preserve"> Man øver i at vente  på tur og understøtter den sociale udvikling og fællesskab. Noteret d 23/8 2024</w:t>
            </w:r>
          </w:p>
          <w:p w14:paraId="21493A99" w14:textId="60F477F7" w:rsidR="00954E38" w:rsidRPr="007400E9" w:rsidRDefault="00954E38" w:rsidP="007C1475">
            <w:pPr>
              <w:pStyle w:val="Tekst3"/>
            </w:pPr>
          </w:p>
        </w:tc>
      </w:tr>
    </w:tbl>
    <w:p w14:paraId="3917798B" w14:textId="77777777" w:rsidR="00954E38" w:rsidRDefault="00954E38">
      <w:pPr>
        <w:spacing w:line="240" w:lineRule="auto"/>
      </w:pPr>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5E006387">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Default="00954E38" w:rsidP="008F1061">
            <w:pPr>
              <w:pStyle w:val="Tekst5rd"/>
            </w:pPr>
            <w:r w:rsidRPr="00954E38">
              <w:t>Hvordan understøtter vores pædagogiske læringsmiljø, at børnene gør sig erfaringer med kultur, æstetik og fællesskab?</w:t>
            </w:r>
          </w:p>
          <w:p w14:paraId="07057F55" w14:textId="77777777" w:rsidR="00954E38" w:rsidRDefault="00954E38" w:rsidP="008F1061">
            <w:pPr>
              <w:pStyle w:val="Tekst1rd"/>
            </w:pPr>
            <w:r w:rsidRPr="005D3542">
              <w:t>Herunder, hvordan vores pædagogiske læringsmiljø:</w:t>
            </w:r>
          </w:p>
          <w:p w14:paraId="78F287D0" w14:textId="77777777" w:rsidR="00954E38" w:rsidRDefault="00954E38" w:rsidP="008F1061">
            <w:pPr>
              <w:pStyle w:val="Bullettekst3rd"/>
            </w:pPr>
            <w:r w:rsidRPr="00954E38">
              <w:t>Understøtter de to pædagogiske mål for temaet Kultur, æstetik og fælle</w:t>
            </w:r>
            <w:r>
              <w:t>s</w:t>
            </w:r>
            <w:r w:rsidRPr="00954E38">
              <w:t>skab</w:t>
            </w:r>
          </w:p>
          <w:p w14:paraId="0B512FA6" w14:textId="77777777" w:rsidR="00954E38" w:rsidRDefault="00954E38" w:rsidP="008F1061">
            <w:pPr>
              <w:pStyle w:val="Bullettekst3rd"/>
            </w:pPr>
            <w:r>
              <w:t xml:space="preserve">Tager udgangspunkt i det fælles pædagogiske grundlag </w:t>
            </w:r>
          </w:p>
          <w:p w14:paraId="449DBB29" w14:textId="77777777" w:rsidR="00954E38" w:rsidRDefault="00954E38" w:rsidP="008F1061">
            <w:pPr>
              <w:pStyle w:val="Bullettekst3rd"/>
              <w:spacing w:after="240"/>
            </w:pPr>
            <w:r w:rsidRPr="00954E38">
              <w:t>Ses i samspil med de øvrige læreplanstemaer.</w:t>
            </w:r>
          </w:p>
          <w:p w14:paraId="066BB629" w14:textId="19419E89" w:rsidR="00093102" w:rsidRDefault="00093102" w:rsidP="00093102">
            <w:r w:rsidRPr="00332AF4">
              <w:t>Vi inddrager kultur, æstetik og fællesskab i hverdagen</w:t>
            </w:r>
            <w:r>
              <w:t>,</w:t>
            </w:r>
            <w:r w:rsidRPr="00332AF4">
              <w:t xml:space="preserve"> både i både i børnehaven og vuggestuen. Til samling synger vi sange om</w:t>
            </w:r>
            <w:r>
              <w:t xml:space="preserve"> f.</w:t>
            </w:r>
            <w:r w:rsidRPr="00332AF4">
              <w:t>eks</w:t>
            </w:r>
            <w:r>
              <w:t>.</w:t>
            </w:r>
            <w:r w:rsidRPr="00332AF4">
              <w:t xml:space="preserve"> fastelavn og jul. Derudover bruger vi kroppen og bevægelse</w:t>
            </w:r>
            <w:r>
              <w:t>,</w:t>
            </w:r>
            <w:r w:rsidRPr="00332AF4">
              <w:t xml:space="preserve"> når </w:t>
            </w:r>
            <w:r>
              <w:t>f.eks.</w:t>
            </w:r>
            <w:r w:rsidRPr="00332AF4">
              <w:t xml:space="preserve"> fastelavnstønden skal slås ned. Finmotorikken er i fokus når der klippes julepynt og laves pynt til fastelavnstønden.</w:t>
            </w:r>
            <w:r>
              <w:t xml:space="preserve"> Børnene får fortællinger omkring vores kultur, så de ved hvorfor vi fejre fastelavn eller holder Sankt Hans.</w:t>
            </w:r>
            <w:r w:rsidR="00C56D49">
              <w:t xml:space="preserve"> /Noteret </w:t>
            </w:r>
            <w:r w:rsidRPr="00332AF4">
              <w:t xml:space="preserve"> 10/0</w:t>
            </w:r>
            <w:r>
              <w:t>8-</w:t>
            </w:r>
            <w:r w:rsidRPr="00332AF4">
              <w:t>202</w:t>
            </w:r>
            <w:r>
              <w:t>4</w:t>
            </w:r>
            <w:r w:rsidRPr="00332AF4">
              <w:t xml:space="preserve"> </w:t>
            </w:r>
          </w:p>
          <w:p w14:paraId="10B355EB" w14:textId="77777777" w:rsidR="00C56D49" w:rsidRDefault="00C56D49" w:rsidP="00093102"/>
          <w:p w14:paraId="082A7B20" w14:textId="19589656" w:rsidR="00C56D49" w:rsidRPr="00332AF4" w:rsidRDefault="002B1E96" w:rsidP="009727A1">
            <w:r w:rsidRPr="00EF1F56">
              <w:rPr>
                <w:b/>
                <w:bCs/>
              </w:rPr>
              <w:t>Eksempel fra Fastelavn:</w:t>
            </w:r>
            <w:r w:rsidR="006A2280">
              <w:t xml:space="preserve"> </w:t>
            </w:r>
            <w:r w:rsidR="0077458B">
              <w:t xml:space="preserve"> I børnehaven er der en kølle</w:t>
            </w:r>
            <w:r w:rsidR="006A2280">
              <w:t xml:space="preserve"> til at </w:t>
            </w:r>
            <w:r w:rsidR="0077458B">
              <w:t>det</w:t>
            </w:r>
            <w:r w:rsidR="006A2280">
              <w:t xml:space="preserve"> s</w:t>
            </w:r>
            <w:r w:rsidR="009727A1">
              <w:t>lå til tønden  og få en kropsligfornemmelse af hvor meget kraft der skal til</w:t>
            </w:r>
            <w:r w:rsidR="006A2280">
              <w:t xml:space="preserve">. Læreplanstemaet ”Kultur, æstetik og </w:t>
            </w:r>
            <w:proofErr w:type="spellStart"/>
            <w:r w:rsidR="006A2280">
              <w:t>fælleskab</w:t>
            </w:r>
            <w:proofErr w:type="spellEnd"/>
            <w:r w:rsidR="006A2280">
              <w:t xml:space="preserve">” er en </w:t>
            </w:r>
            <w:r w:rsidR="000D24DD">
              <w:t xml:space="preserve">del af forberedelserne, hvor man snakker om hvad fastelavn er og lære nogle af de sange som er tradition for at synge i Danmark. Læreplanstemaet ”Kommunikation og Sprog” er hermed også en stor del af fastelavnstemaet. </w:t>
            </w:r>
          </w:p>
          <w:p w14:paraId="5D8B19F2" w14:textId="6D380308" w:rsidR="00093102" w:rsidRPr="00332AF4" w:rsidRDefault="00093102" w:rsidP="00093102"/>
          <w:p w14:paraId="7221F526" w14:textId="1C019D86" w:rsidR="00954E38" w:rsidRPr="007400E9" w:rsidRDefault="00954E38" w:rsidP="008F1061">
            <w:pPr>
              <w:pStyle w:val="Tekst3"/>
            </w:pPr>
          </w:p>
        </w:tc>
      </w:tr>
    </w:tbl>
    <w:p w14:paraId="2F7AF4BC" w14:textId="77777777" w:rsidR="00433B67" w:rsidRDefault="00433B67">
      <w:pPr>
        <w:spacing w:line="240" w:lineRule="auto"/>
      </w:pPr>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2A677501">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2FC31C36" w14:textId="16606F68" w:rsidR="008074BC" w:rsidRDefault="008074BC" w:rsidP="00FE2AFA">
            <w:pPr>
              <w:pStyle w:val="Tekst1bl"/>
              <w:suppressAutoHyphens/>
              <w:rPr>
                <w:color w:val="auto"/>
              </w:rPr>
            </w:pPr>
            <w:r>
              <w:rPr>
                <w:color w:val="auto"/>
              </w:rPr>
              <w:t>Vi arbejder meget med eva</w:t>
            </w:r>
            <w:r w:rsidR="00161113">
              <w:rPr>
                <w:color w:val="auto"/>
              </w:rPr>
              <w:t>l</w:t>
            </w:r>
            <w:r>
              <w:rPr>
                <w:color w:val="auto"/>
              </w:rPr>
              <w:t>uering</w:t>
            </w:r>
            <w:r w:rsidR="009612A1">
              <w:rPr>
                <w:color w:val="auto"/>
              </w:rPr>
              <w:t xml:space="preserve"> i dagligdagen. </w:t>
            </w:r>
            <w:r w:rsidR="00C528DA">
              <w:rPr>
                <w:color w:val="auto"/>
              </w:rPr>
              <w:t xml:space="preserve">Vi bruger nogle </w:t>
            </w:r>
            <w:r w:rsidR="00E962D7">
              <w:rPr>
                <w:color w:val="auto"/>
              </w:rPr>
              <w:t>redskaber til at reflektere og eva</w:t>
            </w:r>
            <w:r w:rsidR="003407D1">
              <w:rPr>
                <w:color w:val="auto"/>
              </w:rPr>
              <w:t>l</w:t>
            </w:r>
            <w:r w:rsidR="00E962D7">
              <w:rPr>
                <w:color w:val="auto"/>
              </w:rPr>
              <w:t xml:space="preserve">uerer </w:t>
            </w:r>
            <w:r w:rsidR="00C06013">
              <w:rPr>
                <w:color w:val="auto"/>
              </w:rPr>
              <w:t xml:space="preserve">på </w:t>
            </w:r>
            <w:proofErr w:type="spellStart"/>
            <w:r w:rsidR="00C06013">
              <w:rPr>
                <w:color w:val="auto"/>
              </w:rPr>
              <w:t>på</w:t>
            </w:r>
            <w:proofErr w:type="spellEnd"/>
            <w:r w:rsidR="00C06013">
              <w:rPr>
                <w:color w:val="auto"/>
              </w:rPr>
              <w:t xml:space="preserve"> forskellig vis. </w:t>
            </w:r>
          </w:p>
          <w:p w14:paraId="1E75A524" w14:textId="7A82D51C" w:rsidR="00FE2AFA" w:rsidRPr="00FE2AFA" w:rsidRDefault="00FE2AFA" w:rsidP="00FE2AFA">
            <w:pPr>
              <w:pStyle w:val="Tekst1bl"/>
              <w:suppressAutoHyphens/>
              <w:rPr>
                <w:color w:val="auto"/>
              </w:rPr>
            </w:pPr>
            <w:r w:rsidRPr="00C91647">
              <w:rPr>
                <w:b/>
                <w:bCs/>
                <w:color w:val="auto"/>
              </w:rPr>
              <w:t>Forældresamtaler:</w:t>
            </w:r>
            <w:r w:rsidRPr="00FE2AFA">
              <w:rPr>
                <w:color w:val="auto"/>
              </w:rPr>
              <w:t xml:space="preserve"> Til forældresamtaler får forældrene et skema der består af spørgsmål vedr. barnets trivsel mm. På skemaet er der spørgsmål omkring forældrenes tilfredshed. Forældrenes tilfredshed eller utilfredshed  bruges til at </w:t>
            </w:r>
            <w:r w:rsidR="00C91647" w:rsidRPr="00FE2AFA">
              <w:rPr>
                <w:color w:val="auto"/>
              </w:rPr>
              <w:t>evaluere</w:t>
            </w:r>
            <w:r w:rsidRPr="00FE2AFA">
              <w:rPr>
                <w:color w:val="auto"/>
              </w:rPr>
              <w:t xml:space="preserve"> om noget skal ændres i </w:t>
            </w:r>
            <w:proofErr w:type="spellStart"/>
            <w:r w:rsidRPr="00FE2AFA">
              <w:rPr>
                <w:color w:val="auto"/>
              </w:rPr>
              <w:t>daglidagen</w:t>
            </w:r>
            <w:proofErr w:type="spellEnd"/>
            <w:r w:rsidRPr="00FE2AFA">
              <w:rPr>
                <w:color w:val="auto"/>
              </w:rPr>
              <w:t xml:space="preserve"> eller vide hvad der giver mening at fortsætte med.</w:t>
            </w:r>
          </w:p>
          <w:p w14:paraId="224D2009" w14:textId="77777777" w:rsidR="00FE2AFA" w:rsidRPr="00FE2AFA" w:rsidRDefault="00FE2AFA" w:rsidP="00FE2AFA">
            <w:pPr>
              <w:pStyle w:val="Tekst1bl"/>
              <w:suppressAutoHyphens/>
              <w:rPr>
                <w:color w:val="auto"/>
              </w:rPr>
            </w:pPr>
          </w:p>
          <w:p w14:paraId="03D2B777" w14:textId="77777777" w:rsidR="00FE2AFA" w:rsidRPr="00FE2AFA" w:rsidRDefault="00FE2AFA" w:rsidP="00FE2AFA">
            <w:pPr>
              <w:pStyle w:val="Tekst1bl"/>
              <w:suppressAutoHyphens/>
              <w:rPr>
                <w:color w:val="auto"/>
              </w:rPr>
            </w:pPr>
            <w:proofErr w:type="spellStart"/>
            <w:r w:rsidRPr="00C91647">
              <w:rPr>
                <w:b/>
                <w:bCs/>
                <w:color w:val="auto"/>
              </w:rPr>
              <w:t>Smttemodel</w:t>
            </w:r>
            <w:proofErr w:type="spellEnd"/>
            <w:r w:rsidRPr="00FE2AFA">
              <w:rPr>
                <w:color w:val="auto"/>
              </w:rPr>
              <w:t xml:space="preserve">: Vi laver en </w:t>
            </w:r>
            <w:proofErr w:type="spellStart"/>
            <w:r w:rsidRPr="00FE2AFA">
              <w:rPr>
                <w:color w:val="auto"/>
              </w:rPr>
              <w:t>smttemodel</w:t>
            </w:r>
            <w:proofErr w:type="spellEnd"/>
            <w:r w:rsidRPr="00FE2AFA">
              <w:rPr>
                <w:color w:val="auto"/>
              </w:rPr>
              <w:t xml:space="preserve"> for vuggestue og børnehave hver gang et læreplanstema afsluttes. Derved for vi i fællesskab evalueret på den pædagogiske praksis.</w:t>
            </w:r>
          </w:p>
          <w:p w14:paraId="45D4FA91" w14:textId="77777777" w:rsidR="00FE2AFA" w:rsidRPr="00FE2AFA" w:rsidRDefault="00FE2AFA" w:rsidP="00FE2AFA">
            <w:pPr>
              <w:pStyle w:val="Tekst1bl"/>
              <w:suppressAutoHyphens/>
              <w:rPr>
                <w:color w:val="auto"/>
              </w:rPr>
            </w:pPr>
          </w:p>
          <w:p w14:paraId="169D5835" w14:textId="0E5D5EEA" w:rsidR="00FE2AFA" w:rsidRPr="00FE2AFA" w:rsidRDefault="00FE2AFA" w:rsidP="00FE2AFA">
            <w:pPr>
              <w:pStyle w:val="Tekst1bl"/>
              <w:suppressAutoHyphens/>
              <w:rPr>
                <w:color w:val="auto"/>
              </w:rPr>
            </w:pPr>
            <w:proofErr w:type="spellStart"/>
            <w:r w:rsidRPr="0027287C">
              <w:rPr>
                <w:b/>
                <w:bCs/>
                <w:color w:val="auto"/>
              </w:rPr>
              <w:t>Popup</w:t>
            </w:r>
            <w:proofErr w:type="spellEnd"/>
            <w:r w:rsidRPr="0027287C">
              <w:rPr>
                <w:b/>
                <w:bCs/>
                <w:color w:val="auto"/>
              </w:rPr>
              <w:t>-dage, arrangementer</w:t>
            </w:r>
            <w:r w:rsidRPr="00FE2AFA">
              <w:rPr>
                <w:color w:val="auto"/>
              </w:rPr>
              <w:t xml:space="preserve">: Vi laver indimellem Pop-up dage, der er en dag der tager udgangspunkt i et tema. Vi har eksempelvis haft en Wellness dag i børnehaven. Ved disse dage eller andre arrangementer  </w:t>
            </w:r>
            <w:proofErr w:type="spellStart"/>
            <w:r w:rsidRPr="00FE2AFA">
              <w:rPr>
                <w:color w:val="auto"/>
              </w:rPr>
              <w:t>evauleres</w:t>
            </w:r>
            <w:proofErr w:type="spellEnd"/>
            <w:r w:rsidRPr="00FE2AFA">
              <w:rPr>
                <w:color w:val="auto"/>
              </w:rPr>
              <w:t xml:space="preserve"> der </w:t>
            </w:r>
            <w:r w:rsidR="00874441">
              <w:rPr>
                <w:color w:val="auto"/>
              </w:rPr>
              <w:t xml:space="preserve">mundtlig og </w:t>
            </w:r>
            <w:r w:rsidRPr="00FE2AFA">
              <w:rPr>
                <w:color w:val="auto"/>
              </w:rPr>
              <w:t>skriftligt. Derved har vi nedskrevne erfaringer, som vi kan tage udgangspunkt i næste gang der skal lave et lign arrangement eller aktivitet.</w:t>
            </w:r>
          </w:p>
          <w:p w14:paraId="2D4DA054" w14:textId="77777777" w:rsidR="00FE2AFA" w:rsidRPr="00FE2AFA" w:rsidRDefault="00FE2AFA" w:rsidP="00FE2AFA">
            <w:pPr>
              <w:pStyle w:val="Tekst1bl"/>
              <w:suppressAutoHyphens/>
              <w:rPr>
                <w:color w:val="auto"/>
              </w:rPr>
            </w:pPr>
          </w:p>
          <w:p w14:paraId="601AE526" w14:textId="15E88005" w:rsidR="002773B3" w:rsidRPr="00E57D42" w:rsidRDefault="00FE2AFA" w:rsidP="00FE2AFA">
            <w:pPr>
              <w:pStyle w:val="Tekst3"/>
            </w:pPr>
            <w:r w:rsidRPr="0027287C">
              <w:rPr>
                <w:b/>
                <w:bCs/>
              </w:rPr>
              <w:t>P-møde:</w:t>
            </w:r>
            <w:r w:rsidR="0027287C">
              <w:t xml:space="preserve"> </w:t>
            </w:r>
            <w:r w:rsidRPr="00FE2AFA">
              <w:t xml:space="preserve">Drøftelserne på personalemøderne har givet mulighed for spændende og reflekterende snakke på tværs af personalegruppen. Vi vil fremover have mere fokus på gruppearbejde i forbindelse med drøftelserne i forbindelse med evalueringen, da vi tidligere har erfaret, at det ofte er få, i det store fællesforum, der bidrager til evalueringen. Ved at diskutere i små grupper får den ”stille” side af personalegruppen bedre mulighed for at kunne udtrykke sin mening, da små grupper ofte skaber mere tryghed.  Vi opfordrer til at reflektere i </w:t>
            </w:r>
            <w:proofErr w:type="spellStart"/>
            <w:r w:rsidRPr="00FE2AFA">
              <w:t>daglidagen</w:t>
            </w:r>
            <w:proofErr w:type="spellEnd"/>
            <w:r w:rsidRPr="00FE2AFA">
              <w:t xml:space="preserve"> små episoder og sætte undrende spørgsmål til egen og andres praksis. Vi vil tilstræbe en kultur hvor det er naturligt at være undrende og reflekterende.</w:t>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B9E10F" w14:textId="4612109F" w:rsidR="002773B3" w:rsidRPr="007400E9" w:rsidRDefault="00AB1F1E" w:rsidP="002B3E6E">
            <w:pPr>
              <w:pStyle w:val="Tekst3"/>
            </w:pPr>
            <w:r>
              <w:t>Personalet</w:t>
            </w:r>
            <w:r w:rsidR="00F2083A">
              <w:t xml:space="preserve"> er med til at evaluerer den pædagogiske læreplan.</w:t>
            </w:r>
            <w:r w:rsidR="00CD4C31">
              <w:t xml:space="preserve"> </w:t>
            </w:r>
            <w:r w:rsidR="00A973A2">
              <w:t xml:space="preserve">Vi tager det </w:t>
            </w:r>
            <w:r w:rsidR="001F0722">
              <w:t xml:space="preserve">bl.a. </w:t>
            </w:r>
            <w:r w:rsidR="00A973A2">
              <w:t>op på personalemødet</w:t>
            </w:r>
            <w:r w:rsidR="00CD4C31">
              <w:t xml:space="preserve"> og </w:t>
            </w:r>
            <w:r w:rsidR="001F0722">
              <w:t>evaluerer på den pædagogiske læreplan</w:t>
            </w:r>
            <w:r w:rsidR="000E4A09">
              <w:t xml:space="preserve">. </w:t>
            </w:r>
            <w:r w:rsidR="00F2083A">
              <w:t xml:space="preserve"> </w:t>
            </w:r>
            <w:r w:rsidR="00E15EFA">
              <w:t>Alle bidrager med at læse igennem og tilføje nye eksempler</w:t>
            </w:r>
            <w:r w:rsidR="004840C1">
              <w:t xml:space="preserve"> på hvad vi gør i det daglige</w:t>
            </w:r>
            <w:r w:rsidR="000B60AB">
              <w:t xml:space="preserve">. </w:t>
            </w:r>
            <w:r w:rsidR="00733C20">
              <w:t xml:space="preserve">Vi er alle med til at evaluerer den pædagogiske læreplan og </w:t>
            </w:r>
            <w:r w:rsidR="00EE50EC">
              <w:t xml:space="preserve">den daglige </w:t>
            </w:r>
            <w:r w:rsidR="00366E89">
              <w:t xml:space="preserve">praksis. Evalueringen </w:t>
            </w:r>
            <w:r w:rsidR="0082482C">
              <w:t xml:space="preserve">af praksis </w:t>
            </w:r>
            <w:r w:rsidR="00366E89">
              <w:t>foregår hver eneste dag vi er</w:t>
            </w:r>
            <w:r w:rsidR="00CB1F3A">
              <w:t xml:space="preserve"> i Uglereden.</w:t>
            </w:r>
            <w:r w:rsidR="004840C1">
              <w:t xml:space="preserve"> Det</w:t>
            </w:r>
            <w:r w:rsidR="009B4640">
              <w:t xml:space="preserve"> er en naturlig del af vi løbende evaluerer på hvad der virker</w:t>
            </w:r>
            <w:r w:rsidR="00B53808">
              <w:t xml:space="preserve"> godt/eller knap så godt, hvad der giver mening</w:t>
            </w:r>
            <w:r w:rsidR="00CB1F3A">
              <w:t xml:space="preserve"> </w:t>
            </w:r>
            <w:r w:rsidR="000B60AB">
              <w:t xml:space="preserve"> </w:t>
            </w:r>
            <w:r w:rsidR="00B53808">
              <w:t>og ikke mindst hvordan vi</w:t>
            </w:r>
            <w:r w:rsidR="009A1A94">
              <w:t xml:space="preserve"> kan tilstræbe vores værdier: ”Det rolige børneliv og det hensynsfulde menneske”</w:t>
            </w:r>
            <w:r w:rsidR="00EE50EC">
              <w:t>.</w:t>
            </w:r>
            <w:r w:rsidR="00C64469">
              <w:t xml:space="preserve"> Da vi alle er vant til at reflektere o</w:t>
            </w:r>
            <w:r w:rsidR="00FF5B2D">
              <w:t>ver</w:t>
            </w:r>
            <w:r w:rsidR="00C64469">
              <w:t xml:space="preserve"> pædagogisk praksis i det daglige</w:t>
            </w:r>
            <w:r w:rsidR="001B4319">
              <w:t xml:space="preserve"> er </w:t>
            </w:r>
            <w:r w:rsidR="00F65049">
              <w:t>eva</w:t>
            </w:r>
            <w:r w:rsidR="00C547DB">
              <w:t>l</w:t>
            </w:r>
            <w:r w:rsidR="00F65049">
              <w:t xml:space="preserve">ueringen af den pædagogiske læreplan </w:t>
            </w:r>
            <w:r w:rsidR="00893CB3">
              <w:t>en proces der er</w:t>
            </w:r>
            <w:r w:rsidR="00F65049">
              <w:t xml:space="preserve"> </w:t>
            </w:r>
            <w:r w:rsidR="000D12C2">
              <w:t>ligger tæt op af den måde vi i forvejen arbejder på.</w:t>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3"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0"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1A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2"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AAA8E" w14:textId="77777777" w:rsidR="00D749AB" w:rsidRDefault="00D749AB" w:rsidP="000A7ADE">
      <w:pPr>
        <w:spacing w:line="240" w:lineRule="auto"/>
      </w:pPr>
      <w:r>
        <w:separator/>
      </w:r>
    </w:p>
  </w:endnote>
  <w:endnote w:type="continuationSeparator" w:id="0">
    <w:p w14:paraId="79D71868" w14:textId="77777777" w:rsidR="00D749AB" w:rsidRDefault="00D749AB"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B9DCA" w14:textId="77777777" w:rsidR="00D749AB" w:rsidRDefault="00D749AB" w:rsidP="000A7ADE">
      <w:pPr>
        <w:spacing w:line="240" w:lineRule="auto"/>
      </w:pPr>
      <w:r>
        <w:separator/>
      </w:r>
    </w:p>
  </w:footnote>
  <w:footnote w:type="continuationSeparator" w:id="0">
    <w:p w14:paraId="6836EEE9" w14:textId="77777777" w:rsidR="00D749AB" w:rsidRDefault="00D749AB"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AC2659"/>
    <w:multiLevelType w:val="hybridMultilevel"/>
    <w:tmpl w:val="CA6ABC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5466FB3"/>
    <w:multiLevelType w:val="hybridMultilevel"/>
    <w:tmpl w:val="C706A3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63608C8"/>
    <w:multiLevelType w:val="multilevel"/>
    <w:tmpl w:val="1B1A392A"/>
    <w:numStyleLink w:val="Hvidtalopstilling"/>
  </w:abstractNum>
  <w:abstractNum w:abstractNumId="14"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1354E3F"/>
    <w:multiLevelType w:val="hybridMultilevel"/>
    <w:tmpl w:val="26DE61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A21169E"/>
    <w:multiLevelType w:val="multilevel"/>
    <w:tmpl w:val="1B1A392A"/>
    <w:numStyleLink w:val="Hvidtalopstilling"/>
  </w:abstractNum>
  <w:abstractNum w:abstractNumId="19"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D06756"/>
    <w:multiLevelType w:val="hybridMultilevel"/>
    <w:tmpl w:val="17C2C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87C087F"/>
    <w:multiLevelType w:val="hybridMultilevel"/>
    <w:tmpl w:val="625E4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EAE25D6"/>
    <w:multiLevelType w:val="multilevel"/>
    <w:tmpl w:val="1B1A392A"/>
    <w:numStyleLink w:val="Hvidtalopstilling"/>
  </w:abstractNum>
  <w:num w:numId="1" w16cid:durableId="1500348324">
    <w:abstractNumId w:val="9"/>
  </w:num>
  <w:num w:numId="2" w16cid:durableId="1406145803">
    <w:abstractNumId w:val="7"/>
  </w:num>
  <w:num w:numId="3" w16cid:durableId="1049339">
    <w:abstractNumId w:val="6"/>
  </w:num>
  <w:num w:numId="4" w16cid:durableId="10842709">
    <w:abstractNumId w:val="5"/>
  </w:num>
  <w:num w:numId="5" w16cid:durableId="726337191">
    <w:abstractNumId w:val="4"/>
  </w:num>
  <w:num w:numId="6" w16cid:durableId="1699356409">
    <w:abstractNumId w:val="8"/>
  </w:num>
  <w:num w:numId="7" w16cid:durableId="881793506">
    <w:abstractNumId w:val="3"/>
  </w:num>
  <w:num w:numId="8" w16cid:durableId="457453180">
    <w:abstractNumId w:val="2"/>
  </w:num>
  <w:num w:numId="9" w16cid:durableId="1349719375">
    <w:abstractNumId w:val="1"/>
  </w:num>
  <w:num w:numId="10" w16cid:durableId="288710045">
    <w:abstractNumId w:val="0"/>
  </w:num>
  <w:num w:numId="11" w16cid:durableId="462625762">
    <w:abstractNumId w:val="26"/>
  </w:num>
  <w:num w:numId="12" w16cid:durableId="268008126">
    <w:abstractNumId w:val="32"/>
  </w:num>
  <w:num w:numId="13" w16cid:durableId="1533422940">
    <w:abstractNumId w:val="14"/>
  </w:num>
  <w:num w:numId="14" w16cid:durableId="2044088388">
    <w:abstractNumId w:val="25"/>
  </w:num>
  <w:num w:numId="15" w16cid:durableId="1163398402">
    <w:abstractNumId w:val="30"/>
  </w:num>
  <w:num w:numId="16" w16cid:durableId="1113863486">
    <w:abstractNumId w:val="36"/>
  </w:num>
  <w:num w:numId="17" w16cid:durableId="587154441">
    <w:abstractNumId w:val="16"/>
  </w:num>
  <w:num w:numId="18" w16cid:durableId="242639999">
    <w:abstractNumId w:val="22"/>
  </w:num>
  <w:num w:numId="19" w16cid:durableId="990477916">
    <w:abstractNumId w:val="34"/>
  </w:num>
  <w:num w:numId="20" w16cid:durableId="1400402602">
    <w:abstractNumId w:val="37"/>
  </w:num>
  <w:num w:numId="21" w16cid:durableId="1106775436">
    <w:abstractNumId w:val="22"/>
    <w:lvlOverride w:ilvl="0">
      <w:startOverride w:val="1"/>
    </w:lvlOverride>
  </w:num>
  <w:num w:numId="22" w16cid:durableId="1396270661">
    <w:abstractNumId w:val="22"/>
    <w:lvlOverride w:ilvl="0">
      <w:startOverride w:val="1"/>
    </w:lvlOverride>
  </w:num>
  <w:num w:numId="23" w16cid:durableId="2000300808">
    <w:abstractNumId w:val="22"/>
    <w:lvlOverride w:ilvl="0">
      <w:startOverride w:val="1"/>
    </w:lvlOverride>
  </w:num>
  <w:num w:numId="24" w16cid:durableId="1175614140">
    <w:abstractNumId w:val="20"/>
  </w:num>
  <w:num w:numId="25" w16cid:durableId="832449404">
    <w:abstractNumId w:val="23"/>
  </w:num>
  <w:num w:numId="26" w16cid:durableId="1576238434">
    <w:abstractNumId w:val="13"/>
  </w:num>
  <w:num w:numId="27" w16cid:durableId="1226643546">
    <w:abstractNumId w:val="21"/>
  </w:num>
  <w:num w:numId="28" w16cid:durableId="1848665151">
    <w:abstractNumId w:val="18"/>
  </w:num>
  <w:num w:numId="29" w16cid:durableId="1120415554">
    <w:abstractNumId w:val="31"/>
  </w:num>
  <w:num w:numId="30" w16cid:durableId="1801722439">
    <w:abstractNumId w:val="38"/>
  </w:num>
  <w:num w:numId="31" w16cid:durableId="692610947">
    <w:abstractNumId w:val="28"/>
  </w:num>
  <w:num w:numId="32" w16cid:durableId="1071007852">
    <w:abstractNumId w:val="33"/>
  </w:num>
  <w:num w:numId="33" w16cid:durableId="890919745">
    <w:abstractNumId w:val="35"/>
  </w:num>
  <w:num w:numId="34" w16cid:durableId="1890339532">
    <w:abstractNumId w:val="19"/>
  </w:num>
  <w:num w:numId="35" w16cid:durableId="381179623">
    <w:abstractNumId w:val="27"/>
  </w:num>
  <w:num w:numId="36" w16cid:durableId="18901448">
    <w:abstractNumId w:val="17"/>
  </w:num>
  <w:num w:numId="37" w16cid:durableId="1142620844">
    <w:abstractNumId w:val="10"/>
  </w:num>
  <w:num w:numId="38" w16cid:durableId="858473521">
    <w:abstractNumId w:val="29"/>
  </w:num>
  <w:num w:numId="39" w16cid:durableId="1907060436">
    <w:abstractNumId w:val="11"/>
  </w:num>
  <w:num w:numId="40" w16cid:durableId="1529878260">
    <w:abstractNumId w:val="24"/>
  </w:num>
  <w:num w:numId="41" w16cid:durableId="522282310">
    <w:abstractNumId w:val="12"/>
  </w:num>
  <w:num w:numId="42" w16cid:durableId="14485441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00937"/>
    <w:rsid w:val="000062AF"/>
    <w:rsid w:val="00022703"/>
    <w:rsid w:val="000301BE"/>
    <w:rsid w:val="00032D5C"/>
    <w:rsid w:val="00036360"/>
    <w:rsid w:val="00044652"/>
    <w:rsid w:val="000469C8"/>
    <w:rsid w:val="00047E0D"/>
    <w:rsid w:val="0006204E"/>
    <w:rsid w:val="00074478"/>
    <w:rsid w:val="00084F73"/>
    <w:rsid w:val="0009203D"/>
    <w:rsid w:val="00093102"/>
    <w:rsid w:val="000A1D4B"/>
    <w:rsid w:val="000A7ADE"/>
    <w:rsid w:val="000B42A5"/>
    <w:rsid w:val="000B506B"/>
    <w:rsid w:val="000B60AB"/>
    <w:rsid w:val="000C5EF8"/>
    <w:rsid w:val="000D12C2"/>
    <w:rsid w:val="000D24DD"/>
    <w:rsid w:val="000D27A2"/>
    <w:rsid w:val="000D618C"/>
    <w:rsid w:val="000E19B9"/>
    <w:rsid w:val="000E364F"/>
    <w:rsid w:val="000E4A09"/>
    <w:rsid w:val="000F4E9B"/>
    <w:rsid w:val="0011037D"/>
    <w:rsid w:val="001104FA"/>
    <w:rsid w:val="00110732"/>
    <w:rsid w:val="001235F4"/>
    <w:rsid w:val="00125B15"/>
    <w:rsid w:val="001266DE"/>
    <w:rsid w:val="00126ED6"/>
    <w:rsid w:val="00127978"/>
    <w:rsid w:val="001527A1"/>
    <w:rsid w:val="0015568F"/>
    <w:rsid w:val="00161113"/>
    <w:rsid w:val="001735AF"/>
    <w:rsid w:val="0018099F"/>
    <w:rsid w:val="00182693"/>
    <w:rsid w:val="00185236"/>
    <w:rsid w:val="0019454B"/>
    <w:rsid w:val="001A38A0"/>
    <w:rsid w:val="001B4319"/>
    <w:rsid w:val="001B7381"/>
    <w:rsid w:val="001D4135"/>
    <w:rsid w:val="001E5F00"/>
    <w:rsid w:val="001F0722"/>
    <w:rsid w:val="001F41AD"/>
    <w:rsid w:val="00243968"/>
    <w:rsid w:val="00247A1D"/>
    <w:rsid w:val="0026430E"/>
    <w:rsid w:val="00267853"/>
    <w:rsid w:val="0027287C"/>
    <w:rsid w:val="002773B3"/>
    <w:rsid w:val="002920DD"/>
    <w:rsid w:val="002A0364"/>
    <w:rsid w:val="002B1E96"/>
    <w:rsid w:val="002B7EAD"/>
    <w:rsid w:val="002D42F2"/>
    <w:rsid w:val="002E2D0B"/>
    <w:rsid w:val="00303FD1"/>
    <w:rsid w:val="00304522"/>
    <w:rsid w:val="00306195"/>
    <w:rsid w:val="00316E8F"/>
    <w:rsid w:val="0032207D"/>
    <w:rsid w:val="00325917"/>
    <w:rsid w:val="0033640D"/>
    <w:rsid w:val="00336E4B"/>
    <w:rsid w:val="003407D1"/>
    <w:rsid w:val="0036270F"/>
    <w:rsid w:val="00364E96"/>
    <w:rsid w:val="00366E89"/>
    <w:rsid w:val="00371F8D"/>
    <w:rsid w:val="00373C52"/>
    <w:rsid w:val="0037564B"/>
    <w:rsid w:val="003967F2"/>
    <w:rsid w:val="003A1C2B"/>
    <w:rsid w:val="003B4C9C"/>
    <w:rsid w:val="003B5B8E"/>
    <w:rsid w:val="003B7D41"/>
    <w:rsid w:val="003C040F"/>
    <w:rsid w:val="003C05E9"/>
    <w:rsid w:val="003C4FC9"/>
    <w:rsid w:val="003C5900"/>
    <w:rsid w:val="003C7386"/>
    <w:rsid w:val="003D4CFD"/>
    <w:rsid w:val="003E07D7"/>
    <w:rsid w:val="003E3FF8"/>
    <w:rsid w:val="003E45D1"/>
    <w:rsid w:val="003F742D"/>
    <w:rsid w:val="00401B93"/>
    <w:rsid w:val="0040554A"/>
    <w:rsid w:val="00414CAB"/>
    <w:rsid w:val="00415E1B"/>
    <w:rsid w:val="00426533"/>
    <w:rsid w:val="00433B67"/>
    <w:rsid w:val="004720D7"/>
    <w:rsid w:val="004722B2"/>
    <w:rsid w:val="00477942"/>
    <w:rsid w:val="00477D40"/>
    <w:rsid w:val="004840C1"/>
    <w:rsid w:val="00490C7A"/>
    <w:rsid w:val="004929B8"/>
    <w:rsid w:val="004940B5"/>
    <w:rsid w:val="004A4586"/>
    <w:rsid w:val="004A64CF"/>
    <w:rsid w:val="004A6503"/>
    <w:rsid w:val="004A67D4"/>
    <w:rsid w:val="004A7A01"/>
    <w:rsid w:val="004B409E"/>
    <w:rsid w:val="004C70A4"/>
    <w:rsid w:val="004D14AC"/>
    <w:rsid w:val="004D3F33"/>
    <w:rsid w:val="004E449C"/>
    <w:rsid w:val="004F4AE5"/>
    <w:rsid w:val="004F7209"/>
    <w:rsid w:val="00507E9F"/>
    <w:rsid w:val="005152D5"/>
    <w:rsid w:val="005252DB"/>
    <w:rsid w:val="0053392F"/>
    <w:rsid w:val="00534105"/>
    <w:rsid w:val="00535480"/>
    <w:rsid w:val="00562570"/>
    <w:rsid w:val="005A03C3"/>
    <w:rsid w:val="005B00D4"/>
    <w:rsid w:val="005B05B6"/>
    <w:rsid w:val="005B1431"/>
    <w:rsid w:val="005B58A8"/>
    <w:rsid w:val="005C2EFE"/>
    <w:rsid w:val="005C57A4"/>
    <w:rsid w:val="005D3452"/>
    <w:rsid w:val="005D3542"/>
    <w:rsid w:val="005D401A"/>
    <w:rsid w:val="005D7B03"/>
    <w:rsid w:val="005F2C95"/>
    <w:rsid w:val="005F3F6E"/>
    <w:rsid w:val="00632CC1"/>
    <w:rsid w:val="006406AA"/>
    <w:rsid w:val="00654A45"/>
    <w:rsid w:val="006648C4"/>
    <w:rsid w:val="00670DD6"/>
    <w:rsid w:val="00673E94"/>
    <w:rsid w:val="00685C91"/>
    <w:rsid w:val="006904B0"/>
    <w:rsid w:val="00690550"/>
    <w:rsid w:val="006A2280"/>
    <w:rsid w:val="006A62A6"/>
    <w:rsid w:val="006C01ED"/>
    <w:rsid w:val="006E22B2"/>
    <w:rsid w:val="006F1048"/>
    <w:rsid w:val="00703433"/>
    <w:rsid w:val="0070357C"/>
    <w:rsid w:val="0072652E"/>
    <w:rsid w:val="00733C20"/>
    <w:rsid w:val="007400E9"/>
    <w:rsid w:val="00772065"/>
    <w:rsid w:val="0077458B"/>
    <w:rsid w:val="00775CE0"/>
    <w:rsid w:val="00777CE1"/>
    <w:rsid w:val="007801A8"/>
    <w:rsid w:val="00797308"/>
    <w:rsid w:val="007A590B"/>
    <w:rsid w:val="007A7DE5"/>
    <w:rsid w:val="007C1475"/>
    <w:rsid w:val="007C6F19"/>
    <w:rsid w:val="007E0879"/>
    <w:rsid w:val="007E301E"/>
    <w:rsid w:val="007F00B6"/>
    <w:rsid w:val="007F019B"/>
    <w:rsid w:val="007F60F0"/>
    <w:rsid w:val="008074BC"/>
    <w:rsid w:val="00815D8D"/>
    <w:rsid w:val="0082482C"/>
    <w:rsid w:val="0084524F"/>
    <w:rsid w:val="008627AE"/>
    <w:rsid w:val="0086582D"/>
    <w:rsid w:val="00874441"/>
    <w:rsid w:val="00876BD3"/>
    <w:rsid w:val="00890D09"/>
    <w:rsid w:val="00893CB3"/>
    <w:rsid w:val="008B062B"/>
    <w:rsid w:val="008B4524"/>
    <w:rsid w:val="008B5830"/>
    <w:rsid w:val="008B73E6"/>
    <w:rsid w:val="008C062E"/>
    <w:rsid w:val="008C11FD"/>
    <w:rsid w:val="008D2318"/>
    <w:rsid w:val="008D51AB"/>
    <w:rsid w:val="008E1B94"/>
    <w:rsid w:val="008E472F"/>
    <w:rsid w:val="008E7AB2"/>
    <w:rsid w:val="008F001F"/>
    <w:rsid w:val="008F080B"/>
    <w:rsid w:val="009037A2"/>
    <w:rsid w:val="009044C5"/>
    <w:rsid w:val="00920480"/>
    <w:rsid w:val="00924C1F"/>
    <w:rsid w:val="0093064E"/>
    <w:rsid w:val="0093117F"/>
    <w:rsid w:val="00946390"/>
    <w:rsid w:val="00946F02"/>
    <w:rsid w:val="00954E38"/>
    <w:rsid w:val="0095554B"/>
    <w:rsid w:val="0095695C"/>
    <w:rsid w:val="009612A1"/>
    <w:rsid w:val="0096187A"/>
    <w:rsid w:val="009670B2"/>
    <w:rsid w:val="0097159A"/>
    <w:rsid w:val="009727A1"/>
    <w:rsid w:val="00977D42"/>
    <w:rsid w:val="009823FA"/>
    <w:rsid w:val="00990945"/>
    <w:rsid w:val="00994526"/>
    <w:rsid w:val="00995AFB"/>
    <w:rsid w:val="009A1A94"/>
    <w:rsid w:val="009A23B0"/>
    <w:rsid w:val="009A74B6"/>
    <w:rsid w:val="009B0CC6"/>
    <w:rsid w:val="009B4640"/>
    <w:rsid w:val="009C4229"/>
    <w:rsid w:val="009E1428"/>
    <w:rsid w:val="00A03759"/>
    <w:rsid w:val="00A1179B"/>
    <w:rsid w:val="00A17F86"/>
    <w:rsid w:val="00A25DFB"/>
    <w:rsid w:val="00A25EB5"/>
    <w:rsid w:val="00A44657"/>
    <w:rsid w:val="00A511EB"/>
    <w:rsid w:val="00A523CB"/>
    <w:rsid w:val="00A62C15"/>
    <w:rsid w:val="00A63F15"/>
    <w:rsid w:val="00A80601"/>
    <w:rsid w:val="00A92871"/>
    <w:rsid w:val="00A9631A"/>
    <w:rsid w:val="00A973A2"/>
    <w:rsid w:val="00AB1F1E"/>
    <w:rsid w:val="00AB51A4"/>
    <w:rsid w:val="00AD595A"/>
    <w:rsid w:val="00AE7FAD"/>
    <w:rsid w:val="00B02D50"/>
    <w:rsid w:val="00B0390E"/>
    <w:rsid w:val="00B133F0"/>
    <w:rsid w:val="00B15CED"/>
    <w:rsid w:val="00B17C22"/>
    <w:rsid w:val="00B23B09"/>
    <w:rsid w:val="00B53808"/>
    <w:rsid w:val="00B65F98"/>
    <w:rsid w:val="00B6690C"/>
    <w:rsid w:val="00B67C99"/>
    <w:rsid w:val="00B743E0"/>
    <w:rsid w:val="00B948A4"/>
    <w:rsid w:val="00BA5798"/>
    <w:rsid w:val="00BC2A22"/>
    <w:rsid w:val="00BF1D4D"/>
    <w:rsid w:val="00BF5585"/>
    <w:rsid w:val="00BF6340"/>
    <w:rsid w:val="00C014AE"/>
    <w:rsid w:val="00C05D10"/>
    <w:rsid w:val="00C06013"/>
    <w:rsid w:val="00C233CA"/>
    <w:rsid w:val="00C364D3"/>
    <w:rsid w:val="00C365A7"/>
    <w:rsid w:val="00C528DA"/>
    <w:rsid w:val="00C53F99"/>
    <w:rsid w:val="00C547DB"/>
    <w:rsid w:val="00C56D49"/>
    <w:rsid w:val="00C64469"/>
    <w:rsid w:val="00C73DD6"/>
    <w:rsid w:val="00C7458D"/>
    <w:rsid w:val="00C91647"/>
    <w:rsid w:val="00C96934"/>
    <w:rsid w:val="00C97A55"/>
    <w:rsid w:val="00CB1F3A"/>
    <w:rsid w:val="00CB4064"/>
    <w:rsid w:val="00CB53C2"/>
    <w:rsid w:val="00CC1601"/>
    <w:rsid w:val="00CC3308"/>
    <w:rsid w:val="00CD4684"/>
    <w:rsid w:val="00CD4C31"/>
    <w:rsid w:val="00CE2805"/>
    <w:rsid w:val="00CE460E"/>
    <w:rsid w:val="00CF28F5"/>
    <w:rsid w:val="00CF661C"/>
    <w:rsid w:val="00D065DF"/>
    <w:rsid w:val="00D21636"/>
    <w:rsid w:val="00D34409"/>
    <w:rsid w:val="00D749AB"/>
    <w:rsid w:val="00D90FD5"/>
    <w:rsid w:val="00DA2623"/>
    <w:rsid w:val="00DA32D7"/>
    <w:rsid w:val="00DB1E63"/>
    <w:rsid w:val="00DC07FE"/>
    <w:rsid w:val="00DC2359"/>
    <w:rsid w:val="00DE3B1C"/>
    <w:rsid w:val="00DE499A"/>
    <w:rsid w:val="00DE4B95"/>
    <w:rsid w:val="00DF3483"/>
    <w:rsid w:val="00DF51E4"/>
    <w:rsid w:val="00DF5DD8"/>
    <w:rsid w:val="00E034E5"/>
    <w:rsid w:val="00E14C50"/>
    <w:rsid w:val="00E15EFA"/>
    <w:rsid w:val="00E42830"/>
    <w:rsid w:val="00E57D42"/>
    <w:rsid w:val="00E633AF"/>
    <w:rsid w:val="00E71E35"/>
    <w:rsid w:val="00E80963"/>
    <w:rsid w:val="00E8137D"/>
    <w:rsid w:val="00E874AE"/>
    <w:rsid w:val="00E93F10"/>
    <w:rsid w:val="00E962D7"/>
    <w:rsid w:val="00EC1CBA"/>
    <w:rsid w:val="00ED2F8D"/>
    <w:rsid w:val="00EE50EC"/>
    <w:rsid w:val="00EE6351"/>
    <w:rsid w:val="00EE6508"/>
    <w:rsid w:val="00EF1F56"/>
    <w:rsid w:val="00EF5140"/>
    <w:rsid w:val="00F102CA"/>
    <w:rsid w:val="00F132B8"/>
    <w:rsid w:val="00F201A4"/>
    <w:rsid w:val="00F2083A"/>
    <w:rsid w:val="00F25FB9"/>
    <w:rsid w:val="00F329CC"/>
    <w:rsid w:val="00F41769"/>
    <w:rsid w:val="00F41DC9"/>
    <w:rsid w:val="00F607E9"/>
    <w:rsid w:val="00F65049"/>
    <w:rsid w:val="00F67833"/>
    <w:rsid w:val="00F74A46"/>
    <w:rsid w:val="00F7593D"/>
    <w:rsid w:val="00F81B9B"/>
    <w:rsid w:val="00F81FD2"/>
    <w:rsid w:val="00F935F5"/>
    <w:rsid w:val="00FB2C7A"/>
    <w:rsid w:val="00FB4785"/>
    <w:rsid w:val="00FC3135"/>
    <w:rsid w:val="00FC6CA1"/>
    <w:rsid w:val="00FD10EB"/>
    <w:rsid w:val="00FD5D1E"/>
    <w:rsid w:val="00FD6413"/>
    <w:rsid w:val="00FD7B1E"/>
    <w:rsid w:val="00FE2AFA"/>
    <w:rsid w:val="00FF5B2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607499">
      <w:bodyDiv w:val="1"/>
      <w:marLeft w:val="0"/>
      <w:marRight w:val="0"/>
      <w:marTop w:val="0"/>
      <w:marBottom w:val="0"/>
      <w:divBdr>
        <w:top w:val="none" w:sz="0" w:space="0" w:color="auto"/>
        <w:left w:val="none" w:sz="0" w:space="0" w:color="auto"/>
        <w:bottom w:val="none" w:sz="0" w:space="0" w:color="auto"/>
        <w:right w:val="none" w:sz="0" w:space="0" w:color="auto"/>
      </w:divBdr>
      <w:divsChild>
        <w:div w:id="134182846">
          <w:marLeft w:val="547"/>
          <w:marRight w:val="0"/>
          <w:marTop w:val="0"/>
          <w:marBottom w:val="0"/>
          <w:divBdr>
            <w:top w:val="none" w:sz="0" w:space="0" w:color="auto"/>
            <w:left w:val="none" w:sz="0" w:space="0" w:color="auto"/>
            <w:bottom w:val="none" w:sz="0" w:space="0" w:color="auto"/>
            <w:right w:val="none" w:sz="0" w:space="0" w:color="auto"/>
          </w:divBdr>
        </w:div>
        <w:div w:id="2084718035">
          <w:marLeft w:val="547"/>
          <w:marRight w:val="0"/>
          <w:marTop w:val="0"/>
          <w:marBottom w:val="0"/>
          <w:divBdr>
            <w:top w:val="none" w:sz="0" w:space="0" w:color="auto"/>
            <w:left w:val="none" w:sz="0" w:space="0" w:color="auto"/>
            <w:bottom w:val="none" w:sz="0" w:space="0" w:color="auto"/>
            <w:right w:val="none" w:sz="0" w:space="0" w:color="auto"/>
          </w:divBdr>
        </w:div>
      </w:divsChild>
    </w:div>
    <w:div w:id="1609003914">
      <w:bodyDiv w:val="1"/>
      <w:marLeft w:val="0"/>
      <w:marRight w:val="0"/>
      <w:marTop w:val="0"/>
      <w:marBottom w:val="0"/>
      <w:divBdr>
        <w:top w:val="none" w:sz="0" w:space="0" w:color="auto"/>
        <w:left w:val="none" w:sz="0" w:space="0" w:color="auto"/>
        <w:bottom w:val="none" w:sz="0" w:space="0" w:color="auto"/>
        <w:right w:val="none" w:sz="0" w:space="0" w:color="auto"/>
      </w:divBdr>
      <w:divsChild>
        <w:div w:id="331420979">
          <w:marLeft w:val="547"/>
          <w:marRight w:val="0"/>
          <w:marTop w:val="0"/>
          <w:marBottom w:val="0"/>
          <w:divBdr>
            <w:top w:val="none" w:sz="0" w:space="0" w:color="auto"/>
            <w:left w:val="none" w:sz="0" w:space="0" w:color="auto"/>
            <w:bottom w:val="none" w:sz="0" w:space="0" w:color="auto"/>
            <w:right w:val="none" w:sz="0" w:space="0" w:color="auto"/>
          </w:divBdr>
        </w:div>
        <w:div w:id="1821770554">
          <w:marLeft w:val="547"/>
          <w:marRight w:val="0"/>
          <w:marTop w:val="0"/>
          <w:marBottom w:val="0"/>
          <w:divBdr>
            <w:top w:val="none" w:sz="0" w:space="0" w:color="auto"/>
            <w:left w:val="none" w:sz="0" w:space="0" w:color="auto"/>
            <w:bottom w:val="none" w:sz="0" w:space="0" w:color="auto"/>
            <w:right w:val="none" w:sz="0" w:space="0" w:color="auto"/>
          </w:divBdr>
        </w:div>
      </w:divsChild>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28667039">
      <w:bodyDiv w:val="1"/>
      <w:marLeft w:val="0"/>
      <w:marRight w:val="0"/>
      <w:marTop w:val="0"/>
      <w:marBottom w:val="0"/>
      <w:divBdr>
        <w:top w:val="none" w:sz="0" w:space="0" w:color="auto"/>
        <w:left w:val="none" w:sz="0" w:space="0" w:color="auto"/>
        <w:bottom w:val="none" w:sz="0" w:space="0" w:color="auto"/>
        <w:right w:val="none" w:sz="0" w:space="0" w:color="auto"/>
      </w:divBdr>
      <w:divsChild>
        <w:div w:id="1266766987">
          <w:marLeft w:val="547"/>
          <w:marRight w:val="0"/>
          <w:marTop w:val="0"/>
          <w:marBottom w:val="0"/>
          <w:divBdr>
            <w:top w:val="none" w:sz="0" w:space="0" w:color="auto"/>
            <w:left w:val="none" w:sz="0" w:space="0" w:color="auto"/>
            <w:bottom w:val="none" w:sz="0" w:space="0" w:color="auto"/>
            <w:right w:val="none" w:sz="0" w:space="0" w:color="auto"/>
          </w:divBdr>
        </w:div>
        <w:div w:id="1623031266">
          <w:marLeft w:val="547"/>
          <w:marRight w:val="0"/>
          <w:marTop w:val="0"/>
          <w:marBottom w:val="0"/>
          <w:divBdr>
            <w:top w:val="none" w:sz="0" w:space="0" w:color="auto"/>
            <w:left w:val="none" w:sz="0" w:space="0" w:color="auto"/>
            <w:bottom w:val="none" w:sz="0" w:space="0" w:color="auto"/>
            <w:right w:val="none" w:sz="0" w:space="0" w:color="auto"/>
          </w:divBdr>
        </w:div>
      </w:divsChild>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emu.dk/dagtilbu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emu.dk/dagtilbud"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12.png"/><Relationship Id="rId33" Type="http://schemas.openxmlformats.org/officeDocument/2006/relationships/hyperlink" Target="https://emu.dk/dagtilbud" TargetMode="External"/><Relationship Id="rId38"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597D6F"/>
    <w:rsid w:val="005F3F6E"/>
    <w:rsid w:val="00713AB4"/>
    <w:rsid w:val="00CB406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Uglereden, Lødderup Fri</ns:dagtilbudsnavn>
    <ns:aarstal>2024</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7</TotalTime>
  <Pages>23</Pages>
  <Words>6101</Words>
  <Characters>37223</Characters>
  <Application>Microsoft Office Word</Application>
  <DocSecurity>0</DocSecurity>
  <Lines>310</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Camilla Lilleris</cp:lastModifiedBy>
  <cp:revision>8</cp:revision>
  <cp:lastPrinted>2019-02-11T12:25:00Z</cp:lastPrinted>
  <dcterms:created xsi:type="dcterms:W3CDTF">2024-09-07T16:53:00Z</dcterms:created>
  <dcterms:modified xsi:type="dcterms:W3CDTF">2024-10-03T10:30:00Z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